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73B40" w14:textId="77777777" w:rsidR="002E61EB" w:rsidRPr="007C31B7" w:rsidRDefault="0027164D" w:rsidP="000445E2">
      <w:pPr>
        <w:pStyle w:val="Title"/>
        <w:rPr>
          <w:noProof/>
        </w:rPr>
      </w:pPr>
      <w:r>
        <w:rPr>
          <w:noProof/>
        </w:rPr>
        <w:t>II</w:t>
      </w:r>
      <w:r w:rsidR="00825053">
        <w:rPr>
          <w:noProof/>
        </w:rPr>
        <w:t xml:space="preserve"> </w:t>
      </w:r>
      <w:r>
        <w:rPr>
          <w:noProof/>
        </w:rPr>
        <w:t>maailmasõda ja Saksa okupatsioon Eestis</w:t>
      </w:r>
    </w:p>
    <w:p w14:paraId="7998BE85" w14:textId="77777777" w:rsidR="000A1739" w:rsidRPr="0027164D" w:rsidRDefault="0027164D" w:rsidP="0027164D">
      <w:pPr>
        <w:rPr>
          <w:color w:val="000000" w:themeColor="text1"/>
        </w:rPr>
      </w:pPr>
      <w:r w:rsidRPr="0027164D">
        <w:rPr>
          <w:color w:val="000000" w:themeColor="text1"/>
        </w:rPr>
        <w:t xml:space="preserve">Tööleht filmile </w:t>
      </w:r>
      <w:r w:rsidRPr="00C144DA">
        <w:rPr>
          <w:color w:val="4472C4" w:themeColor="accent1"/>
          <w:u w:val="single"/>
        </w:rPr>
        <w:t>“</w:t>
      </w:r>
      <w:hyperlink r:id="rId11" w:history="1">
        <w:proofErr w:type="spellStart"/>
        <w:r w:rsidRPr="00C144DA">
          <w:rPr>
            <w:rStyle w:val="Hyperlink"/>
            <w:color w:val="4472C4" w:themeColor="accent1"/>
            <w:lang w:val="en" w:eastAsia="hi-IN" w:bidi="hi-IN"/>
          </w:rPr>
          <w:t>Sõda</w:t>
        </w:r>
        <w:proofErr w:type="spellEnd"/>
        <w:r w:rsidRPr="00C144DA">
          <w:rPr>
            <w:rStyle w:val="Hyperlink"/>
            <w:color w:val="4472C4" w:themeColor="accent1"/>
            <w:lang w:val="en" w:eastAsia="hi-IN" w:bidi="hi-IN"/>
          </w:rPr>
          <w:t xml:space="preserve"> ja </w:t>
        </w:r>
        <w:proofErr w:type="spellStart"/>
        <w:r w:rsidRPr="00C144DA">
          <w:rPr>
            <w:rStyle w:val="Hyperlink"/>
            <w:color w:val="4472C4" w:themeColor="accent1"/>
            <w:lang w:val="en" w:eastAsia="hi-IN" w:bidi="hi-IN"/>
          </w:rPr>
          <w:t>Saksa</w:t>
        </w:r>
        <w:proofErr w:type="spellEnd"/>
        <w:r w:rsidRPr="00C144DA">
          <w:rPr>
            <w:rStyle w:val="Hyperlink"/>
            <w:color w:val="4472C4" w:themeColor="accent1"/>
            <w:lang w:val="en" w:eastAsia="hi-IN" w:bidi="hi-IN"/>
          </w:rPr>
          <w:t xml:space="preserve"> </w:t>
        </w:r>
        <w:proofErr w:type="spellStart"/>
        <w:r w:rsidRPr="00C144DA">
          <w:rPr>
            <w:rStyle w:val="Hyperlink"/>
            <w:color w:val="4472C4" w:themeColor="accent1"/>
            <w:lang w:val="en" w:eastAsia="hi-IN" w:bidi="hi-IN"/>
          </w:rPr>
          <w:t>aeg</w:t>
        </w:r>
        <w:proofErr w:type="spellEnd"/>
        <w:r w:rsidRPr="00C144DA">
          <w:rPr>
            <w:rStyle w:val="Hyperlink"/>
            <w:color w:val="4472C4" w:themeColor="accent1"/>
            <w:lang w:val="en" w:eastAsia="hi-IN" w:bidi="hi-IN"/>
          </w:rPr>
          <w:t xml:space="preserve"> 1941–1944</w:t>
        </w:r>
      </w:hyperlink>
      <w:r w:rsidRPr="00C144DA">
        <w:rPr>
          <w:color w:val="4472C4" w:themeColor="accent1"/>
          <w:u w:val="single"/>
        </w:rPr>
        <w:t>”</w:t>
      </w:r>
      <w:r w:rsidRPr="00C144DA">
        <w:rPr>
          <w:color w:val="4472C4" w:themeColor="accent1"/>
        </w:rPr>
        <w:t xml:space="preserve"> </w:t>
      </w:r>
    </w:p>
    <w:p w14:paraId="73D1DDF6" w14:textId="77777777" w:rsidR="0027164D" w:rsidRDefault="0027164D" w:rsidP="0027164D"/>
    <w:p w14:paraId="553D2B10" w14:textId="77777777" w:rsidR="0027164D" w:rsidRPr="002C2583" w:rsidRDefault="0027164D" w:rsidP="002C2583">
      <w:pPr>
        <w:widowControl w:val="0"/>
        <w:suppressAutoHyphens/>
        <w:spacing w:after="0" w:line="240" w:lineRule="auto"/>
        <w:jc w:val="left"/>
        <w:rPr>
          <w:b/>
          <w:bCs/>
        </w:rPr>
      </w:pPr>
      <w:r>
        <w:rPr>
          <w:b/>
          <w:bCs/>
        </w:rPr>
        <w:t>1. J</w:t>
      </w:r>
      <w:r w:rsidRPr="003E06E2">
        <w:rPr>
          <w:b/>
          <w:bCs/>
        </w:rPr>
        <w:t xml:space="preserve">ärjestage filmi põhjal järgmised sündmused. </w:t>
      </w:r>
      <w:r>
        <w:rPr>
          <w:b/>
          <w:bCs/>
        </w:rPr>
        <w:t>Kirjeldage</w:t>
      </w:r>
      <w:r w:rsidRPr="003E06E2">
        <w:rPr>
          <w:b/>
          <w:bCs/>
        </w:rPr>
        <w:t xml:space="preserve"> sündmusi  2-3 lausega</w:t>
      </w:r>
      <w:r>
        <w:rPr>
          <w:b/>
          <w:bCs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"/>
        <w:gridCol w:w="8337"/>
      </w:tblGrid>
      <w:tr w:rsidR="0027164D" w14:paraId="1D004283" w14:textId="77777777" w:rsidTr="00C30BBA">
        <w:tc>
          <w:tcPr>
            <w:tcW w:w="562" w:type="dxa"/>
            <w:shd w:val="clear" w:color="auto" w:fill="auto"/>
          </w:tcPr>
          <w:p w14:paraId="26A9F907" w14:textId="77777777" w:rsidR="0027164D" w:rsidRPr="00A90695" w:rsidRDefault="0027164D" w:rsidP="008A6D84">
            <w:pPr>
              <w:jc w:val="center"/>
              <w:rPr>
                <w:b/>
                <w:bCs/>
              </w:rPr>
            </w:pPr>
            <w:proofErr w:type="spellStart"/>
            <w:r w:rsidRPr="00A90695">
              <w:rPr>
                <w:b/>
                <w:bCs/>
              </w:rPr>
              <w:t>Järjenr</w:t>
            </w:r>
            <w:proofErr w:type="spellEnd"/>
          </w:p>
        </w:tc>
        <w:tc>
          <w:tcPr>
            <w:tcW w:w="8501" w:type="dxa"/>
            <w:shd w:val="clear" w:color="auto" w:fill="auto"/>
          </w:tcPr>
          <w:p w14:paraId="61C350D1" w14:textId="77777777" w:rsidR="0027164D" w:rsidRPr="00A90695" w:rsidRDefault="0027164D" w:rsidP="0027164D">
            <w:pPr>
              <w:jc w:val="left"/>
              <w:rPr>
                <w:b/>
                <w:bCs/>
              </w:rPr>
            </w:pPr>
            <w:r w:rsidRPr="00A90695">
              <w:rPr>
                <w:b/>
                <w:bCs/>
              </w:rPr>
              <w:t>Sündmus ja kirjeldus</w:t>
            </w:r>
          </w:p>
        </w:tc>
      </w:tr>
      <w:tr w:rsidR="0027164D" w14:paraId="39A87EC8" w14:textId="77777777" w:rsidTr="00C30BBA">
        <w:tc>
          <w:tcPr>
            <w:tcW w:w="562" w:type="dxa"/>
            <w:shd w:val="clear" w:color="auto" w:fill="auto"/>
          </w:tcPr>
          <w:p w14:paraId="2E04543D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772067EC" w14:textId="77777777" w:rsidR="0027164D" w:rsidRDefault="0027164D" w:rsidP="0027164D">
            <w:r w:rsidRPr="0060373C">
              <w:t>Velikije Luki lahing</w:t>
            </w:r>
          </w:p>
          <w:p w14:paraId="313FB8AE" w14:textId="77777777" w:rsidR="002C2583" w:rsidRDefault="002C2583" w:rsidP="002C2583"/>
          <w:p w14:paraId="749CAD12" w14:textId="77777777" w:rsidR="0027164D" w:rsidRDefault="0027164D" w:rsidP="00C30BBA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5E5233B2" w14:textId="77777777" w:rsidTr="00C30BBA">
        <w:tc>
          <w:tcPr>
            <w:tcW w:w="562" w:type="dxa"/>
            <w:shd w:val="clear" w:color="auto" w:fill="auto"/>
          </w:tcPr>
          <w:p w14:paraId="10148039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7D87BBB5" w14:textId="77777777" w:rsidR="0027164D" w:rsidRDefault="0027164D" w:rsidP="008A6D84">
            <w:r w:rsidRPr="0060373C">
              <w:t>Saksa vägede saabumine Eestisse</w:t>
            </w:r>
          </w:p>
          <w:p w14:paraId="5B390703" w14:textId="77777777" w:rsidR="002C2583" w:rsidRDefault="002C2583" w:rsidP="002C2583"/>
          <w:p w14:paraId="35CEEC76" w14:textId="77777777" w:rsidR="0027164D" w:rsidRDefault="0027164D" w:rsidP="002C2583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0F5328D0" w14:textId="77777777" w:rsidTr="00C30BBA">
        <w:tc>
          <w:tcPr>
            <w:tcW w:w="562" w:type="dxa"/>
            <w:shd w:val="clear" w:color="auto" w:fill="auto"/>
          </w:tcPr>
          <w:p w14:paraId="129622C9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24C13ACF" w14:textId="77777777" w:rsidR="0027164D" w:rsidRDefault="0027164D" w:rsidP="008A6D84">
            <w:r w:rsidRPr="0060373C">
              <w:t>Kommunistide lahkumine Tallinnast</w:t>
            </w:r>
          </w:p>
          <w:p w14:paraId="23F9DD1C" w14:textId="77777777" w:rsidR="002C2583" w:rsidRDefault="002C2583" w:rsidP="002C2583"/>
          <w:p w14:paraId="43A440B5" w14:textId="77777777" w:rsidR="0027164D" w:rsidRDefault="0027164D" w:rsidP="000A1739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0F895BAF" w14:textId="77777777" w:rsidTr="00C30BBA">
        <w:tc>
          <w:tcPr>
            <w:tcW w:w="562" w:type="dxa"/>
            <w:shd w:val="clear" w:color="auto" w:fill="auto"/>
          </w:tcPr>
          <w:p w14:paraId="04516ADD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427D55B6" w14:textId="77777777" w:rsidR="0027164D" w:rsidRDefault="0027164D" w:rsidP="008A6D84">
            <w:r w:rsidRPr="0060373C">
              <w:t>Märtsipommitamine</w:t>
            </w:r>
          </w:p>
          <w:p w14:paraId="5D4DEE26" w14:textId="77777777" w:rsidR="002C2583" w:rsidRDefault="002C2583" w:rsidP="002C2583"/>
          <w:p w14:paraId="11B60924" w14:textId="77777777" w:rsidR="000A1739" w:rsidRDefault="000A1739" w:rsidP="000A1739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32C350CE" w14:textId="77777777" w:rsidTr="00C30BBA">
        <w:tc>
          <w:tcPr>
            <w:tcW w:w="562" w:type="dxa"/>
            <w:shd w:val="clear" w:color="auto" w:fill="auto"/>
          </w:tcPr>
          <w:p w14:paraId="238F057E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40D2801A" w14:textId="77777777" w:rsidR="0027164D" w:rsidRDefault="0027164D" w:rsidP="008A6D84">
            <w:r w:rsidRPr="0060373C">
              <w:t>Hävituspataljonide kuriteod</w:t>
            </w:r>
          </w:p>
          <w:p w14:paraId="66892A4D" w14:textId="77777777" w:rsidR="002C2583" w:rsidRDefault="002C2583" w:rsidP="002C2583"/>
          <w:p w14:paraId="3728C967" w14:textId="77777777" w:rsidR="0027164D" w:rsidRDefault="0027164D" w:rsidP="000A1739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5A14C300" w14:textId="77777777" w:rsidTr="00C30BBA">
        <w:tc>
          <w:tcPr>
            <w:tcW w:w="562" w:type="dxa"/>
            <w:shd w:val="clear" w:color="auto" w:fill="auto"/>
          </w:tcPr>
          <w:p w14:paraId="09FFC741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348BC8FA" w14:textId="77777777" w:rsidR="0027164D" w:rsidRDefault="0027164D" w:rsidP="008A6D84">
            <w:r>
              <w:t xml:space="preserve">Otto </w:t>
            </w:r>
            <w:proofErr w:type="spellStart"/>
            <w:r>
              <w:t>Tiefi</w:t>
            </w:r>
            <w:proofErr w:type="spellEnd"/>
            <w:r>
              <w:t xml:space="preserve"> valitsuse moodustamine</w:t>
            </w:r>
          </w:p>
          <w:p w14:paraId="71A9F9C8" w14:textId="77777777" w:rsidR="002C2583" w:rsidRDefault="002C2583" w:rsidP="002C2583"/>
          <w:p w14:paraId="20E05B21" w14:textId="77777777" w:rsidR="0027164D" w:rsidRDefault="0027164D" w:rsidP="000A1739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346F1F06" w14:textId="77777777" w:rsidTr="00C30BBA">
        <w:tc>
          <w:tcPr>
            <w:tcW w:w="562" w:type="dxa"/>
            <w:shd w:val="clear" w:color="auto" w:fill="auto"/>
          </w:tcPr>
          <w:p w14:paraId="6989B1D0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62775818" w14:textId="77777777" w:rsidR="0027164D" w:rsidRDefault="0027164D" w:rsidP="008A6D84">
            <w:r w:rsidRPr="0060373C">
              <w:t>Sinimägede lahingud</w:t>
            </w:r>
          </w:p>
          <w:p w14:paraId="177B8144" w14:textId="77777777" w:rsidR="002C2583" w:rsidRDefault="002C2583" w:rsidP="002C2583"/>
          <w:p w14:paraId="781ABA6F" w14:textId="77777777" w:rsidR="0027164D" w:rsidRPr="0060373C" w:rsidRDefault="0027164D" w:rsidP="000A1739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62FFB7D6" w14:textId="77777777" w:rsidTr="00C30BBA">
        <w:tc>
          <w:tcPr>
            <w:tcW w:w="562" w:type="dxa"/>
            <w:shd w:val="clear" w:color="auto" w:fill="auto"/>
          </w:tcPr>
          <w:p w14:paraId="2605F5D5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4DB4BF40" w14:textId="77777777" w:rsidR="0027164D" w:rsidRDefault="0027164D" w:rsidP="008A6D84">
            <w:r w:rsidRPr="0060373C">
              <w:t>Nõukogude vägede uus pealetung</w:t>
            </w:r>
          </w:p>
          <w:p w14:paraId="2A19D00B" w14:textId="77777777" w:rsidR="002C2583" w:rsidRDefault="002C2583" w:rsidP="002C2583"/>
          <w:p w14:paraId="3B4F0F03" w14:textId="77777777" w:rsidR="0027164D" w:rsidRPr="0060373C" w:rsidRDefault="0027164D" w:rsidP="0027164D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2BB33272" w14:textId="77777777" w:rsidTr="00C30BBA">
        <w:tc>
          <w:tcPr>
            <w:tcW w:w="562" w:type="dxa"/>
            <w:shd w:val="clear" w:color="auto" w:fill="auto"/>
          </w:tcPr>
          <w:p w14:paraId="073C6D1B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3432488D" w14:textId="77777777" w:rsidR="0027164D" w:rsidRDefault="0027164D" w:rsidP="008A6D84">
            <w:r>
              <w:t xml:space="preserve">Tallinna </w:t>
            </w:r>
            <w:proofErr w:type="spellStart"/>
            <w:r>
              <w:t>taasokupeerimine</w:t>
            </w:r>
            <w:proofErr w:type="spellEnd"/>
            <w:r>
              <w:t xml:space="preserve"> punavägede poolt</w:t>
            </w:r>
          </w:p>
          <w:p w14:paraId="0816155B" w14:textId="77777777" w:rsidR="002C2583" w:rsidRDefault="002C2583" w:rsidP="002C2583"/>
          <w:p w14:paraId="523DE626" w14:textId="77777777" w:rsidR="0027164D" w:rsidRPr="0060373C" w:rsidRDefault="0027164D" w:rsidP="002C2583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  <w:tr w:rsidR="0027164D" w14:paraId="6DF4188A" w14:textId="77777777" w:rsidTr="00C30BBA">
        <w:tc>
          <w:tcPr>
            <w:tcW w:w="562" w:type="dxa"/>
            <w:shd w:val="clear" w:color="auto" w:fill="auto"/>
          </w:tcPr>
          <w:p w14:paraId="14A315CF" w14:textId="77777777" w:rsidR="0027164D" w:rsidRDefault="0027164D" w:rsidP="008A6D84"/>
        </w:tc>
        <w:tc>
          <w:tcPr>
            <w:tcW w:w="8501" w:type="dxa"/>
            <w:shd w:val="clear" w:color="auto" w:fill="auto"/>
          </w:tcPr>
          <w:p w14:paraId="4F886A3C" w14:textId="77777777" w:rsidR="0027164D" w:rsidRDefault="0027164D" w:rsidP="008A6D84">
            <w:r w:rsidRPr="0060373C">
              <w:t>Suur põgenemine</w:t>
            </w:r>
          </w:p>
          <w:p w14:paraId="3F6056F0" w14:textId="77777777" w:rsidR="0027164D" w:rsidRDefault="0027164D" w:rsidP="002C2583">
            <w:pPr>
              <w:widowControl w:val="0"/>
              <w:suppressAutoHyphens/>
              <w:spacing w:after="0" w:line="240" w:lineRule="auto"/>
              <w:jc w:val="left"/>
            </w:pPr>
          </w:p>
        </w:tc>
      </w:tr>
    </w:tbl>
    <w:p w14:paraId="485E60CA" w14:textId="77777777" w:rsidR="0027164D" w:rsidRDefault="0027164D" w:rsidP="0027164D"/>
    <w:p w14:paraId="67B40C8F" w14:textId="77777777" w:rsidR="000A1739" w:rsidRPr="005C7D7E" w:rsidRDefault="0027164D" w:rsidP="000A1739">
      <w:pPr>
        <w:rPr>
          <w:b/>
          <w:bCs/>
        </w:rPr>
      </w:pPr>
      <w:r w:rsidRPr="005C7D7E">
        <w:rPr>
          <w:b/>
          <w:bCs/>
        </w:rPr>
        <w:lastRenderedPageBreak/>
        <w:t>2.</w:t>
      </w:r>
      <w:r w:rsidR="00C144DA" w:rsidRPr="005C7D7E">
        <w:rPr>
          <w:b/>
          <w:bCs/>
        </w:rPr>
        <w:t xml:space="preserve"> </w:t>
      </w:r>
      <w:r w:rsidRPr="005C7D7E">
        <w:rPr>
          <w:b/>
          <w:bCs/>
          <w:color w:val="000000" w:themeColor="text1"/>
        </w:rPr>
        <w:t xml:space="preserve">Leidke </w:t>
      </w:r>
      <w:hyperlink r:id="rId12" w:history="1">
        <w:r w:rsidRPr="005C7D7E">
          <w:rPr>
            <w:rStyle w:val="Hyperlink"/>
            <w:b/>
            <w:bCs/>
            <w:color w:val="4472C4" w:themeColor="accent1"/>
            <w:lang w:val="en" w:eastAsia="hi-IN" w:bidi="hi-IN"/>
          </w:rPr>
          <w:t xml:space="preserve">Vabamu </w:t>
        </w:r>
        <w:proofErr w:type="spellStart"/>
        <w:r w:rsidRPr="005C7D7E">
          <w:rPr>
            <w:rStyle w:val="Hyperlink"/>
            <w:b/>
            <w:bCs/>
            <w:color w:val="4472C4" w:themeColor="accent1"/>
            <w:lang w:val="en" w:eastAsia="hi-IN" w:bidi="hi-IN"/>
          </w:rPr>
          <w:t>digikogust</w:t>
        </w:r>
        <w:proofErr w:type="spellEnd"/>
      </w:hyperlink>
      <w:r w:rsidRPr="005C7D7E">
        <w:rPr>
          <w:b/>
          <w:bCs/>
          <w:color w:val="4472C4" w:themeColor="accent1"/>
          <w:u w:val="single"/>
        </w:rPr>
        <w:t xml:space="preserve"> </w:t>
      </w:r>
      <w:r w:rsidRPr="005C7D7E">
        <w:rPr>
          <w:b/>
          <w:bCs/>
        </w:rPr>
        <w:t>märksõna “munder” abil, millistele vägedele kuulusid järgmised mundrid.</w:t>
      </w:r>
    </w:p>
    <w:p w14:paraId="0152A85D" w14:textId="7F24215C" w:rsidR="002C2583" w:rsidRDefault="00237194" w:rsidP="002C2583">
      <w:r>
        <w:rPr>
          <w:noProof/>
        </w:rPr>
        <w:drawing>
          <wp:anchor distT="0" distB="0" distL="0" distR="0" simplePos="0" relativeHeight="251660288" behindDoc="0" locked="0" layoutInCell="1" allowOverlap="1" wp14:anchorId="024D1D47" wp14:editId="5B4D3B2D">
            <wp:simplePos x="0" y="0"/>
            <wp:positionH relativeFrom="margin">
              <wp:posOffset>3962400</wp:posOffset>
            </wp:positionH>
            <wp:positionV relativeFrom="margin">
              <wp:posOffset>493395</wp:posOffset>
            </wp:positionV>
            <wp:extent cx="1883410" cy="2245360"/>
            <wp:effectExtent l="0" t="0" r="0" b="2540"/>
            <wp:wrapSquare wrapText="bothSides"/>
            <wp:docPr id="9" name="Picture 3" descr="A person wearing a suit and ti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245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D7E">
        <w:rPr>
          <w:b/>
          <w:bCs/>
          <w:noProof/>
        </w:rPr>
        <w:drawing>
          <wp:anchor distT="0" distB="0" distL="0" distR="0" simplePos="0" relativeHeight="251661312" behindDoc="0" locked="0" layoutInCell="1" allowOverlap="1" wp14:anchorId="1204996F" wp14:editId="2DE2DC87">
            <wp:simplePos x="0" y="0"/>
            <wp:positionH relativeFrom="margin">
              <wp:posOffset>1875155</wp:posOffset>
            </wp:positionH>
            <wp:positionV relativeFrom="margin">
              <wp:posOffset>485775</wp:posOffset>
            </wp:positionV>
            <wp:extent cx="1943100" cy="1950085"/>
            <wp:effectExtent l="0" t="0" r="0" b="0"/>
            <wp:wrapSquare wrapText="bothSides"/>
            <wp:docPr id="4" name="Picture 4" descr="A person wearing a suit and ti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5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A62A" w14:textId="6C13050C" w:rsidR="002C2583" w:rsidRDefault="00237194" w:rsidP="002C2583">
      <w:r w:rsidRPr="005C7D7E">
        <w:rPr>
          <w:b/>
          <w:bCs/>
          <w:noProof/>
        </w:rPr>
        <w:drawing>
          <wp:anchor distT="0" distB="0" distL="0" distR="0" simplePos="0" relativeHeight="251659264" behindDoc="0" locked="0" layoutInCell="1" allowOverlap="1" wp14:anchorId="7C8A18E2" wp14:editId="42DD69E3">
            <wp:simplePos x="0" y="0"/>
            <wp:positionH relativeFrom="margin">
              <wp:align>left</wp:align>
            </wp:positionH>
            <wp:positionV relativeFrom="margin">
              <wp:posOffset>485775</wp:posOffset>
            </wp:positionV>
            <wp:extent cx="1791970" cy="1950085"/>
            <wp:effectExtent l="0" t="0" r="0" b="0"/>
            <wp:wrapSquare wrapText="bothSides"/>
            <wp:docPr id="8" name="Picture 2" descr="A person wearing a costu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95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D6661" w14:textId="21167216" w:rsidR="002C2583" w:rsidRDefault="00237194" w:rsidP="002C258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7FCD7" wp14:editId="6502F684">
                <wp:simplePos x="0" y="0"/>
                <wp:positionH relativeFrom="column">
                  <wp:posOffset>1906905</wp:posOffset>
                </wp:positionH>
                <wp:positionV relativeFrom="paragraph">
                  <wp:posOffset>43815</wp:posOffset>
                </wp:positionV>
                <wp:extent cx="1885950" cy="374650"/>
                <wp:effectExtent l="0" t="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966746" w14:textId="39ABD9C1" w:rsidR="00237194" w:rsidRDefault="00237194">
                            <w:r>
                              <w:t xml:space="preserve">Armee: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7FCD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50.15pt;margin-top:3.45pt;width:148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" fillcolor="white [3201]" strokeweight=".5pt">
                <v:textbox>
                  <w:txbxContent>
                    <w:p w14:paraId="35966746" w14:textId="39ABD9C1" w:rsidR="00237194" w:rsidRDefault="00237194">
                      <w:r>
                        <w:t xml:space="preserve">Armee: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7E07A2" wp14:editId="72461792">
                <wp:simplePos x="0" y="0"/>
                <wp:positionH relativeFrom="column">
                  <wp:posOffset>3970655</wp:posOffset>
                </wp:positionH>
                <wp:positionV relativeFrom="paragraph">
                  <wp:posOffset>43815</wp:posOffset>
                </wp:positionV>
                <wp:extent cx="1885950" cy="364490"/>
                <wp:effectExtent l="0" t="0" r="19050" b="165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6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8BFCC" w14:textId="7732BF47" w:rsidR="00237194" w:rsidRDefault="00237194">
                            <w:r>
                              <w:t xml:space="preserve">Armee: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07A2" id="Text Box 10" o:spid="_x0000_s1027" type="#_x0000_t202" style="position:absolute;left:0;text-align:left;margin-left:312.65pt;margin-top:3.45pt;width:148.5pt;height:28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" fillcolor="white [3201]" strokeweight=".5pt">
                <v:textbox>
                  <w:txbxContent>
                    <w:p w14:paraId="6D88BFCC" w14:textId="7732BF47" w:rsidR="00237194" w:rsidRDefault="00237194">
                      <w:r>
                        <w:t xml:space="preserve">Armee: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43EED2" wp14:editId="72002F2A">
                <wp:simplePos x="0" y="0"/>
                <wp:positionH relativeFrom="margin">
                  <wp:posOffset>-29845</wp:posOffset>
                </wp:positionH>
                <wp:positionV relativeFrom="paragraph">
                  <wp:posOffset>24765</wp:posOffset>
                </wp:positionV>
                <wp:extent cx="1823720" cy="412750"/>
                <wp:effectExtent l="0" t="0" r="2413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EB856" w14:textId="61369CB1" w:rsidR="00237194" w:rsidRDefault="00237194">
                            <w:r>
                              <w:t xml:space="preserve">Armee: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EED2" id="Text Box 2" o:spid="_x0000_s1028" type="#_x0000_t202" style="position:absolute;left:0;text-align:left;margin-left:-2.35pt;margin-top:1.95pt;width:143.6pt;height:3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" fillcolor="white [3201]" strokeweight=".5pt">
                <v:textbox>
                  <w:txbxContent>
                    <w:p w14:paraId="3E4EB856" w14:textId="61369CB1" w:rsidR="00237194" w:rsidRDefault="00237194">
                      <w:r>
                        <w:t xml:space="preserve">Armee: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9C336A" w14:textId="75237EE5" w:rsidR="002C2583" w:rsidRDefault="002C2583" w:rsidP="002C2583"/>
    <w:p w14:paraId="6DC80D47" w14:textId="77777777" w:rsidR="00237194" w:rsidRDefault="00237194" w:rsidP="002C2583"/>
    <w:p w14:paraId="166D47D8" w14:textId="77777777" w:rsidR="0027164D" w:rsidRPr="00C2685F" w:rsidRDefault="002C2583" w:rsidP="002C2583">
      <w:pPr>
        <w:rPr>
          <w:b/>
          <w:bCs/>
        </w:rPr>
      </w:pPr>
      <w:r>
        <w:rPr>
          <w:b/>
          <w:bCs/>
        </w:rPr>
        <w:t>3</w:t>
      </w:r>
      <w:r w:rsidR="0027164D" w:rsidRPr="00C2685F">
        <w:rPr>
          <w:b/>
          <w:bCs/>
        </w:rPr>
        <w:t>.</w:t>
      </w:r>
      <w:r w:rsidR="0027164D">
        <w:rPr>
          <w:b/>
          <w:bCs/>
        </w:rPr>
        <w:t xml:space="preserve"> </w:t>
      </w:r>
      <w:r w:rsidR="0027164D" w:rsidRPr="00C2685F">
        <w:rPr>
          <w:b/>
          <w:bCs/>
        </w:rPr>
        <w:t>Iseloomustage muutusi Saksa okupatsiooni ajal Eesti majanduses</w:t>
      </w:r>
      <w:r w:rsidR="0027164D">
        <w:rPr>
          <w:b/>
          <w:bCs/>
        </w:rPr>
        <w:t>.</w:t>
      </w:r>
    </w:p>
    <w:p w14:paraId="7969F73E" w14:textId="77777777" w:rsidR="0027164D" w:rsidRDefault="0027164D" w:rsidP="0027164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4673"/>
      </w:tblGrid>
      <w:tr w:rsidR="0027164D" w14:paraId="62F67371" w14:textId="77777777" w:rsidTr="0027164D">
        <w:tc>
          <w:tcPr>
            <w:tcW w:w="4390" w:type="dxa"/>
            <w:shd w:val="clear" w:color="auto" w:fill="auto"/>
          </w:tcPr>
          <w:p w14:paraId="713EF431" w14:textId="77777777" w:rsidR="0027164D" w:rsidRPr="00A90695" w:rsidRDefault="0027164D" w:rsidP="008A6D84">
            <w:pPr>
              <w:jc w:val="center"/>
              <w:rPr>
                <w:b/>
                <w:bCs/>
              </w:rPr>
            </w:pPr>
            <w:r w:rsidRPr="00A90695">
              <w:rPr>
                <w:b/>
                <w:bCs/>
              </w:rPr>
              <w:t>Põllumajandus</w:t>
            </w:r>
          </w:p>
        </w:tc>
        <w:tc>
          <w:tcPr>
            <w:tcW w:w="4673" w:type="dxa"/>
            <w:shd w:val="clear" w:color="auto" w:fill="auto"/>
          </w:tcPr>
          <w:p w14:paraId="172AE095" w14:textId="77777777" w:rsidR="0027164D" w:rsidRPr="00A90695" w:rsidRDefault="0027164D" w:rsidP="008A6D84">
            <w:pPr>
              <w:jc w:val="center"/>
              <w:rPr>
                <w:b/>
                <w:bCs/>
              </w:rPr>
            </w:pPr>
            <w:r w:rsidRPr="00A90695">
              <w:rPr>
                <w:b/>
                <w:bCs/>
              </w:rPr>
              <w:t>Tööstus</w:t>
            </w:r>
          </w:p>
        </w:tc>
      </w:tr>
      <w:tr w:rsidR="0027164D" w14:paraId="6506FECB" w14:textId="77777777" w:rsidTr="0027164D">
        <w:tc>
          <w:tcPr>
            <w:tcW w:w="4390" w:type="dxa"/>
            <w:shd w:val="clear" w:color="auto" w:fill="auto"/>
          </w:tcPr>
          <w:p w14:paraId="23B7A28D" w14:textId="77777777" w:rsidR="002C2583" w:rsidRDefault="002C2583" w:rsidP="002C2583"/>
          <w:p w14:paraId="076DA504" w14:textId="77777777" w:rsidR="0027164D" w:rsidRDefault="0027164D" w:rsidP="0027164D"/>
          <w:p w14:paraId="48ADE23B" w14:textId="77777777" w:rsidR="00237194" w:rsidRDefault="00237194" w:rsidP="0027164D"/>
          <w:p w14:paraId="3987E3A0" w14:textId="77777777" w:rsidR="00237194" w:rsidRDefault="00237194" w:rsidP="0027164D"/>
          <w:p w14:paraId="4BD34464" w14:textId="77777777" w:rsidR="00237194" w:rsidRDefault="00237194" w:rsidP="0027164D"/>
          <w:p w14:paraId="552AB83B" w14:textId="77777777" w:rsidR="00237194" w:rsidRDefault="00237194" w:rsidP="0027164D"/>
          <w:p w14:paraId="5B6D41EC" w14:textId="77777777" w:rsidR="00237194" w:rsidRDefault="00237194" w:rsidP="0027164D"/>
          <w:p w14:paraId="56E3AF4C" w14:textId="62EA8E98" w:rsidR="00237194" w:rsidRDefault="00237194" w:rsidP="0027164D"/>
        </w:tc>
        <w:tc>
          <w:tcPr>
            <w:tcW w:w="4673" w:type="dxa"/>
            <w:shd w:val="clear" w:color="auto" w:fill="auto"/>
          </w:tcPr>
          <w:p w14:paraId="77C8D9A9" w14:textId="77777777" w:rsidR="002C2583" w:rsidRDefault="002C2583" w:rsidP="002C2583"/>
          <w:p w14:paraId="6F532D8A" w14:textId="77777777" w:rsidR="0027164D" w:rsidRDefault="0027164D" w:rsidP="008A6D84"/>
        </w:tc>
      </w:tr>
    </w:tbl>
    <w:p w14:paraId="58698EBB" w14:textId="77777777" w:rsidR="00C30BBA" w:rsidRDefault="00C30BBA" w:rsidP="0027164D"/>
    <w:p w14:paraId="649585BB" w14:textId="0286F21E" w:rsidR="0027164D" w:rsidRPr="00C2685F" w:rsidRDefault="002C2583" w:rsidP="0027164D">
      <w:pPr>
        <w:rPr>
          <w:b/>
          <w:bCs/>
        </w:rPr>
      </w:pPr>
      <w:r>
        <w:rPr>
          <w:b/>
          <w:bCs/>
        </w:rPr>
        <w:t>4</w:t>
      </w:r>
      <w:r w:rsidR="0027164D" w:rsidRPr="00C2685F">
        <w:rPr>
          <w:b/>
          <w:bCs/>
        </w:rPr>
        <w:t xml:space="preserve">. Holokaust Eesti territooriumil. </w:t>
      </w:r>
      <w:r w:rsidR="0027164D" w:rsidRPr="00237194">
        <w:t>Vasta</w:t>
      </w:r>
      <w:r w:rsidR="00237194" w:rsidRPr="00237194">
        <w:t>ke</w:t>
      </w:r>
      <w:r w:rsidR="0027164D" w:rsidRPr="00237194">
        <w:t xml:space="preserve"> filmi ja oma teadmiste põhjal küsimustele.</w:t>
      </w:r>
      <w:r w:rsidR="0027164D" w:rsidRPr="00C2685F">
        <w:rPr>
          <w:b/>
          <w:bCs/>
        </w:rPr>
        <w:t xml:space="preserve"> </w:t>
      </w:r>
    </w:p>
    <w:p w14:paraId="5738430E" w14:textId="77777777" w:rsidR="0027164D" w:rsidRDefault="0027164D" w:rsidP="0027164D"/>
    <w:p w14:paraId="24714E0C" w14:textId="0986D95F" w:rsidR="0027164D" w:rsidRDefault="0027164D" w:rsidP="0027164D">
      <w:pPr>
        <w:widowControl w:val="0"/>
        <w:suppressAutoHyphens/>
        <w:spacing w:after="0" w:line="240" w:lineRule="auto"/>
        <w:jc w:val="left"/>
      </w:pPr>
      <w:r>
        <w:t>1) Selgita</w:t>
      </w:r>
      <w:r w:rsidR="005C7D7E">
        <w:t>ge</w:t>
      </w:r>
      <w:r>
        <w:t xml:space="preserve"> mõiste</w:t>
      </w:r>
      <w:r w:rsidR="00C30BBA">
        <w:t>t</w:t>
      </w:r>
      <w:r>
        <w:t xml:space="preserve"> holokaust. </w:t>
      </w:r>
    </w:p>
    <w:p w14:paraId="154DD4CD" w14:textId="77777777" w:rsidR="00237194" w:rsidRDefault="00237194" w:rsidP="0027164D">
      <w:pPr>
        <w:widowControl w:val="0"/>
        <w:suppressAutoHyphens/>
        <w:spacing w:after="0" w:line="240" w:lineRule="auto"/>
        <w:jc w:val="left"/>
      </w:pPr>
    </w:p>
    <w:p w14:paraId="29CBF3A9" w14:textId="3A59E684" w:rsidR="002C2583" w:rsidRDefault="00237194" w:rsidP="002C2583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4F50F2" w14:textId="77777777" w:rsidR="000A1739" w:rsidRDefault="000A1739" w:rsidP="0027164D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4DE11061" w14:textId="77777777" w:rsidR="0027164D" w:rsidRDefault="0027164D" w:rsidP="0027164D">
      <w:pPr>
        <w:widowControl w:val="0"/>
        <w:suppressAutoHyphens/>
        <w:spacing w:after="0" w:line="240" w:lineRule="auto"/>
        <w:jc w:val="left"/>
      </w:pPr>
      <w:r>
        <w:lastRenderedPageBreak/>
        <w:t>2) Nimeta</w:t>
      </w:r>
      <w:r w:rsidR="005C7D7E">
        <w:t>ge</w:t>
      </w:r>
      <w:r>
        <w:t xml:space="preserve"> suurimad koonduslaagrid Eesti territooriumil?</w:t>
      </w:r>
    </w:p>
    <w:p w14:paraId="4E3E497B" w14:textId="6BB470E6" w:rsidR="002C2583" w:rsidRDefault="00237194" w:rsidP="002C2583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p w14:paraId="4695D145" w14:textId="77777777" w:rsidR="00DF7440" w:rsidRPr="00110A93" w:rsidRDefault="00DF7440" w:rsidP="002C2583">
      <w:pPr>
        <w:widowControl w:val="0"/>
        <w:suppressAutoHyphens/>
        <w:spacing w:after="0" w:line="240" w:lineRule="auto"/>
        <w:jc w:val="left"/>
      </w:pPr>
    </w:p>
    <w:sectPr w:rsidR="00DF7440" w:rsidRPr="00110A93" w:rsidSect="004F35EA">
      <w:headerReference w:type="default" r:id="rId16"/>
      <w:footerReference w:type="default" r:id="rId17"/>
      <w:headerReference w:type="first" r:id="rId18"/>
      <w:pgSz w:w="11906" w:h="16838"/>
      <w:pgMar w:top="1417" w:right="1416" w:bottom="1417" w:left="1417" w:header="3005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EB9A1B" w14:textId="77777777" w:rsidR="00255102" w:rsidRDefault="00255102" w:rsidP="00B3499D">
      <w:pPr>
        <w:spacing w:after="0" w:line="240" w:lineRule="auto"/>
      </w:pPr>
      <w:r>
        <w:separator/>
      </w:r>
    </w:p>
  </w:endnote>
  <w:endnote w:type="continuationSeparator" w:id="0">
    <w:p w14:paraId="0D16F468" w14:textId="77777777" w:rsidR="00255102" w:rsidRDefault="00255102" w:rsidP="00B34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e Sans A 45 Regular">
    <w:altName w:val="Calibri"/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Core Sans A 65 Bold">
    <w:altName w:val="Calibri"/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Core Sans A 45">
    <w:altName w:val="Calibri"/>
    <w:panose1 w:val="00000000000000000000"/>
    <w:charset w:val="4D"/>
    <w:family w:val="swiss"/>
    <w:notTrueType/>
    <w:pitch w:val="variable"/>
    <w:sig w:usb0="A000026F" w:usb1="500078F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BF377" w14:textId="77777777" w:rsidR="00280090" w:rsidRPr="00D626ED" w:rsidRDefault="00AE5771" w:rsidP="00D626ED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8A9EA01" wp14:editId="598313E2">
          <wp:simplePos x="0" y="0"/>
          <wp:positionH relativeFrom="column">
            <wp:posOffset>-635</wp:posOffset>
          </wp:positionH>
          <wp:positionV relativeFrom="paragraph">
            <wp:posOffset>235585</wp:posOffset>
          </wp:positionV>
          <wp:extent cx="2746248" cy="91440"/>
          <wp:effectExtent l="0" t="0" r="0" b="3810"/>
          <wp:wrapThrough wrapText="bothSides">
            <wp:wrapPolygon edited="0">
              <wp:start x="0" y="0"/>
              <wp:lineTo x="0" y="18000"/>
              <wp:lineTo x="21430" y="18000"/>
              <wp:lineTo x="21430" y="0"/>
              <wp:lineTo x="0" y="0"/>
            </wp:wrapPolygon>
          </wp:wrapThrough>
          <wp:docPr id="5" name="Pil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4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6248" cy="9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CD247" w14:textId="77777777" w:rsidR="00255102" w:rsidRDefault="00255102" w:rsidP="00B3499D">
      <w:pPr>
        <w:spacing w:after="0" w:line="240" w:lineRule="auto"/>
      </w:pPr>
      <w:r>
        <w:separator/>
      </w:r>
    </w:p>
  </w:footnote>
  <w:footnote w:type="continuationSeparator" w:id="0">
    <w:p w14:paraId="51DBBBC4" w14:textId="77777777" w:rsidR="00255102" w:rsidRDefault="00255102" w:rsidP="00B34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83ABF" w14:textId="77777777" w:rsidR="00280090" w:rsidRDefault="005E7BA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B02810" wp14:editId="23FDDA93">
          <wp:simplePos x="0" y="0"/>
          <wp:positionH relativeFrom="column">
            <wp:posOffset>136525</wp:posOffset>
          </wp:positionH>
          <wp:positionV relativeFrom="page">
            <wp:posOffset>3175</wp:posOffset>
          </wp:positionV>
          <wp:extent cx="1913255" cy="1323975"/>
          <wp:effectExtent l="0" t="0" r="0" b="9525"/>
          <wp:wrapTopAndBottom/>
          <wp:docPr id="1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irjablank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255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184A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CB6F2B9" wp14:editId="718A7B52">
              <wp:simplePos x="0" y="0"/>
              <wp:positionH relativeFrom="column">
                <wp:posOffset>3451225</wp:posOffset>
              </wp:positionH>
              <wp:positionV relativeFrom="paragraph">
                <wp:posOffset>-1125855</wp:posOffset>
              </wp:positionV>
              <wp:extent cx="2360930" cy="1404620"/>
              <wp:effectExtent l="0" t="0" r="19685" b="26670"/>
              <wp:wrapSquare wrapText="bothSides"/>
              <wp:docPr id="217" name="Tekstiväli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E0DD10" w14:textId="77777777" w:rsidR="00280090" w:rsidRPr="00ED4B9E" w:rsidRDefault="00280090" w:rsidP="00ED4B9E">
                          <w:pPr>
                            <w:spacing w:after="0" w:line="220" w:lineRule="exact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B6F2B9" id="_x0000_t202" coordsize="21600,21600" o:spt="202" path="m,l,21600r21600,l21600,xe">
              <v:stroke joinstyle="miter"/>
              <v:path gradientshapeok="t" o:connecttype="rect"/>
            </v:shapetype>
            <v:shape id="Tekstiväli 2" o:spid="_x0000_s1029" type="#_x0000_t202" style="position:absolute;left:0;text-align:left;margin-left:271.75pt;margin-top:-88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" filled="f" strokecolor="white [3212]">
              <v:textbox style="mso-fit-shape-to-text:t">
                <w:txbxContent>
                  <w:p w14:paraId="62E0DD10" w14:textId="77777777" w:rsidR="00280090" w:rsidRPr="00ED4B9E" w:rsidRDefault="00280090" w:rsidP="00ED4B9E">
                    <w:pPr>
                      <w:spacing w:after="0" w:line="220" w:lineRule="exact"/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E904F" w14:textId="77777777" w:rsidR="00280090" w:rsidRDefault="00636275" w:rsidP="00AE5771">
    <w:pPr>
      <w:pStyle w:val="Header"/>
      <w:tabs>
        <w:tab w:val="left" w:pos="8505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149EB80B" wp14:editId="280749E6">
          <wp:simplePos x="0" y="0"/>
          <wp:positionH relativeFrom="column">
            <wp:posOffset>-930275</wp:posOffset>
          </wp:positionH>
          <wp:positionV relativeFrom="paragraph">
            <wp:posOffset>399415</wp:posOffset>
          </wp:positionV>
          <wp:extent cx="7595235" cy="8405495"/>
          <wp:effectExtent l="0" t="0" r="5715" b="0"/>
          <wp:wrapNone/>
          <wp:docPr id="7" name="Pil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5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840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7BA2">
      <w:rPr>
        <w:noProof/>
      </w:rPr>
      <w:drawing>
        <wp:anchor distT="0" distB="0" distL="114300" distR="114300" simplePos="0" relativeHeight="251663360" behindDoc="1" locked="0" layoutInCell="1" allowOverlap="1" wp14:anchorId="3AAAD678" wp14:editId="46F2923C">
          <wp:simplePos x="0" y="0"/>
          <wp:positionH relativeFrom="column">
            <wp:posOffset>1455420</wp:posOffset>
          </wp:positionH>
          <wp:positionV relativeFrom="paragraph">
            <wp:posOffset>-1565275</wp:posOffset>
          </wp:positionV>
          <wp:extent cx="4389755" cy="558165"/>
          <wp:effectExtent l="0" t="0" r="0" b="0"/>
          <wp:wrapNone/>
          <wp:docPr id="6" name="Pil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6-0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755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952BDC"/>
    <w:multiLevelType w:val="hybridMultilevel"/>
    <w:tmpl w:val="4BBA760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0FEF"/>
    <w:multiLevelType w:val="hybridMultilevel"/>
    <w:tmpl w:val="CA2A4D5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936E9"/>
    <w:multiLevelType w:val="multilevel"/>
    <w:tmpl w:val="9C18F2E6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0E0A5A7F"/>
    <w:multiLevelType w:val="multilevel"/>
    <w:tmpl w:val="2B163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6B5A89"/>
    <w:multiLevelType w:val="multilevel"/>
    <w:tmpl w:val="E5301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842018"/>
    <w:multiLevelType w:val="hybridMultilevel"/>
    <w:tmpl w:val="062C03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20370"/>
    <w:multiLevelType w:val="hybridMultilevel"/>
    <w:tmpl w:val="26226E3A"/>
    <w:lvl w:ilvl="0" w:tplc="C5BEBF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714302"/>
    <w:multiLevelType w:val="multilevel"/>
    <w:tmpl w:val="C55031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D81FC6"/>
    <w:multiLevelType w:val="multilevel"/>
    <w:tmpl w:val="65E8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E866DD"/>
    <w:multiLevelType w:val="hybridMultilevel"/>
    <w:tmpl w:val="58A2A4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649AA"/>
    <w:multiLevelType w:val="multilevel"/>
    <w:tmpl w:val="9F3C55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161D3C"/>
    <w:multiLevelType w:val="hybridMultilevel"/>
    <w:tmpl w:val="CB1A2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A7A58"/>
    <w:multiLevelType w:val="multilevel"/>
    <w:tmpl w:val="AA448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3F645F"/>
    <w:multiLevelType w:val="multilevel"/>
    <w:tmpl w:val="C28891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AB31AF"/>
    <w:multiLevelType w:val="multilevel"/>
    <w:tmpl w:val="6A78E2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24473B"/>
    <w:multiLevelType w:val="hybridMultilevel"/>
    <w:tmpl w:val="37EA71B8"/>
    <w:lvl w:ilvl="0" w:tplc="5CC68288">
      <w:start w:val="1"/>
      <w:numFmt w:val="decimal"/>
      <w:lvlText w:val="%1)"/>
      <w:lvlJc w:val="left"/>
      <w:pPr>
        <w:ind w:left="1068" w:hanging="360"/>
      </w:pPr>
      <w:rPr>
        <w:rFonts w:eastAsiaTheme="majorEastAsi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8C7756B"/>
    <w:multiLevelType w:val="multilevel"/>
    <w:tmpl w:val="CDCC93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6A045B"/>
    <w:multiLevelType w:val="multilevel"/>
    <w:tmpl w:val="9AA077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511DDC"/>
    <w:multiLevelType w:val="multilevel"/>
    <w:tmpl w:val="6E9015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FA7AB6"/>
    <w:multiLevelType w:val="multilevel"/>
    <w:tmpl w:val="E18445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470221"/>
    <w:multiLevelType w:val="multilevel"/>
    <w:tmpl w:val="9F1A2A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5E251A"/>
    <w:multiLevelType w:val="multilevel"/>
    <w:tmpl w:val="36444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05692C"/>
    <w:multiLevelType w:val="multilevel"/>
    <w:tmpl w:val="2BDAA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7D3F12"/>
    <w:multiLevelType w:val="multilevel"/>
    <w:tmpl w:val="96221A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980A9D"/>
    <w:multiLevelType w:val="hybridMultilevel"/>
    <w:tmpl w:val="63066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8A4C65"/>
    <w:multiLevelType w:val="hybridMultilevel"/>
    <w:tmpl w:val="1ED42DBC"/>
    <w:lvl w:ilvl="0" w:tplc="4A923A3A">
      <w:start w:val="1"/>
      <w:numFmt w:val="decimal"/>
      <w:lvlText w:val="%1."/>
      <w:lvlJc w:val="left"/>
      <w:pPr>
        <w:ind w:left="1068" w:hanging="360"/>
      </w:pPr>
      <w:rPr>
        <w:rFonts w:eastAsiaTheme="majorEastAsi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C5F3928"/>
    <w:multiLevelType w:val="multilevel"/>
    <w:tmpl w:val="CA8A9B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EC0EE3"/>
    <w:multiLevelType w:val="hybridMultilevel"/>
    <w:tmpl w:val="0846DB8E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7F13D2"/>
    <w:multiLevelType w:val="hybridMultilevel"/>
    <w:tmpl w:val="76760392"/>
    <w:lvl w:ilvl="0" w:tplc="0512DC34">
      <w:start w:val="4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C2346A"/>
    <w:multiLevelType w:val="hybridMultilevel"/>
    <w:tmpl w:val="1D7A34CC"/>
    <w:lvl w:ilvl="0" w:tplc="B42A61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6DB1279"/>
    <w:multiLevelType w:val="hybridMultilevel"/>
    <w:tmpl w:val="6122D6E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D55F9"/>
    <w:multiLevelType w:val="multilevel"/>
    <w:tmpl w:val="F1B421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544191"/>
    <w:multiLevelType w:val="multilevel"/>
    <w:tmpl w:val="4A80604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28"/>
  </w:num>
  <w:num w:numId="6">
    <w:abstractNumId w:val="9"/>
  </w:num>
  <w:num w:numId="7">
    <w:abstractNumId w:val="4"/>
  </w:num>
  <w:num w:numId="8">
    <w:abstractNumId w:val="15"/>
  </w:num>
  <w:num w:numId="9">
    <w:abstractNumId w:val="21"/>
  </w:num>
  <w:num w:numId="10">
    <w:abstractNumId w:val="22"/>
  </w:num>
  <w:num w:numId="11">
    <w:abstractNumId w:val="27"/>
  </w:num>
  <w:num w:numId="12">
    <w:abstractNumId w:val="8"/>
  </w:num>
  <w:num w:numId="13">
    <w:abstractNumId w:val="24"/>
  </w:num>
  <w:num w:numId="14">
    <w:abstractNumId w:val="5"/>
  </w:num>
  <w:num w:numId="15">
    <w:abstractNumId w:val="17"/>
  </w:num>
  <w:num w:numId="16">
    <w:abstractNumId w:val="20"/>
  </w:num>
  <w:num w:numId="17">
    <w:abstractNumId w:val="13"/>
  </w:num>
  <w:num w:numId="18">
    <w:abstractNumId w:val="32"/>
  </w:num>
  <w:num w:numId="19">
    <w:abstractNumId w:val="11"/>
  </w:num>
  <w:num w:numId="20">
    <w:abstractNumId w:val="23"/>
  </w:num>
  <w:num w:numId="21">
    <w:abstractNumId w:val="14"/>
  </w:num>
  <w:num w:numId="22">
    <w:abstractNumId w:val="18"/>
  </w:num>
  <w:num w:numId="23">
    <w:abstractNumId w:val="19"/>
  </w:num>
  <w:num w:numId="24">
    <w:abstractNumId w:val="29"/>
  </w:num>
  <w:num w:numId="25">
    <w:abstractNumId w:val="30"/>
  </w:num>
  <w:num w:numId="26">
    <w:abstractNumId w:val="12"/>
  </w:num>
  <w:num w:numId="27">
    <w:abstractNumId w:val="26"/>
  </w:num>
  <w:num w:numId="28">
    <w:abstractNumId w:val="16"/>
  </w:num>
  <w:num w:numId="29">
    <w:abstractNumId w:val="10"/>
  </w:num>
  <w:num w:numId="30">
    <w:abstractNumId w:val="33"/>
  </w:num>
  <w:num w:numId="31">
    <w:abstractNumId w:val="3"/>
  </w:num>
  <w:num w:numId="32">
    <w:abstractNumId w:val="31"/>
  </w:num>
  <w:num w:numId="33">
    <w:abstractNumId w:val="25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58F"/>
    <w:rsid w:val="000445E2"/>
    <w:rsid w:val="000A1739"/>
    <w:rsid w:val="000C4FDD"/>
    <w:rsid w:val="00104923"/>
    <w:rsid w:val="0010514F"/>
    <w:rsid w:val="00110A93"/>
    <w:rsid w:val="00152942"/>
    <w:rsid w:val="00187366"/>
    <w:rsid w:val="001C3639"/>
    <w:rsid w:val="001E23A0"/>
    <w:rsid w:val="002049AE"/>
    <w:rsid w:val="00237194"/>
    <w:rsid w:val="00255102"/>
    <w:rsid w:val="00262137"/>
    <w:rsid w:val="0027164D"/>
    <w:rsid w:val="00280090"/>
    <w:rsid w:val="002C2583"/>
    <w:rsid w:val="002E61EB"/>
    <w:rsid w:val="003D6D79"/>
    <w:rsid w:val="003E158F"/>
    <w:rsid w:val="003F5CF6"/>
    <w:rsid w:val="00481428"/>
    <w:rsid w:val="004F35EA"/>
    <w:rsid w:val="00591FBB"/>
    <w:rsid w:val="005B68FF"/>
    <w:rsid w:val="005C7D7E"/>
    <w:rsid w:val="005E7BA2"/>
    <w:rsid w:val="00636275"/>
    <w:rsid w:val="0069332E"/>
    <w:rsid w:val="00786BD2"/>
    <w:rsid w:val="007F5DCA"/>
    <w:rsid w:val="00825053"/>
    <w:rsid w:val="00882395"/>
    <w:rsid w:val="00905978"/>
    <w:rsid w:val="00A20991"/>
    <w:rsid w:val="00A47C9D"/>
    <w:rsid w:val="00AE51AF"/>
    <w:rsid w:val="00AE5771"/>
    <w:rsid w:val="00B3499D"/>
    <w:rsid w:val="00B66C67"/>
    <w:rsid w:val="00C144DA"/>
    <w:rsid w:val="00C30BBA"/>
    <w:rsid w:val="00C70964"/>
    <w:rsid w:val="00C856C5"/>
    <w:rsid w:val="00CD03F9"/>
    <w:rsid w:val="00D21376"/>
    <w:rsid w:val="00D27B7C"/>
    <w:rsid w:val="00D429D2"/>
    <w:rsid w:val="00D626ED"/>
    <w:rsid w:val="00D7184A"/>
    <w:rsid w:val="00D9084B"/>
    <w:rsid w:val="00DE08DD"/>
    <w:rsid w:val="00DE47A0"/>
    <w:rsid w:val="00DF7440"/>
    <w:rsid w:val="00E00318"/>
    <w:rsid w:val="00E21497"/>
    <w:rsid w:val="00E81986"/>
    <w:rsid w:val="00ED4B9E"/>
    <w:rsid w:val="00F549B7"/>
    <w:rsid w:val="00FA1A45"/>
    <w:rsid w:val="00FA5335"/>
    <w:rsid w:val="00FC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1C844"/>
  <w15:chartTrackingRefBased/>
  <w15:docId w15:val="{EF99867B-3187-8041-AD4A-EF831611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99D"/>
    <w:pPr>
      <w:spacing w:after="120" w:line="260" w:lineRule="exact"/>
      <w:jc w:val="both"/>
    </w:pPr>
    <w:rPr>
      <w:rFonts w:ascii="Core Sans A 45 Regular" w:hAnsi="Core Sans A 45 Regular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499D"/>
    <w:pPr>
      <w:keepNext/>
      <w:keepLines/>
      <w:spacing w:before="360" w:line="320" w:lineRule="exact"/>
      <w:jc w:val="left"/>
      <w:outlineLvl w:val="0"/>
    </w:pPr>
    <w:rPr>
      <w:rFonts w:ascii="Core Sans A 65 Bold" w:eastAsiaTheme="majorEastAsia" w:hAnsi="Core Sans A 65 Bold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99D"/>
    <w:pPr>
      <w:keepNext/>
      <w:keepLines/>
      <w:spacing w:before="240"/>
      <w:jc w:val="left"/>
      <w:outlineLvl w:val="1"/>
    </w:pPr>
    <w:rPr>
      <w:rFonts w:ascii="Core Sans A 65 Bold" w:eastAsiaTheme="majorEastAsia" w:hAnsi="Core Sans A 65 Bold" w:cstheme="majorBidi"/>
      <w:color w:val="000000" w:themeColor="tex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99D"/>
    <w:pPr>
      <w:keepNext/>
      <w:keepLines/>
      <w:spacing w:before="120" w:after="40"/>
      <w:jc w:val="left"/>
      <w:outlineLvl w:val="2"/>
    </w:pPr>
    <w:rPr>
      <w:rFonts w:ascii="Core Sans A 65 Bold" w:eastAsiaTheme="majorEastAsia" w:hAnsi="Core Sans A 65 Bold" w:cstheme="majorBidi"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25053"/>
    <w:pPr>
      <w:spacing w:after="360" w:line="500" w:lineRule="exact"/>
      <w:contextualSpacing/>
      <w:jc w:val="left"/>
    </w:pPr>
    <w:rPr>
      <w:rFonts w:ascii="Core Sans A 65 Bold" w:eastAsiaTheme="majorEastAsia" w:hAnsi="Core Sans A 65 Bold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053"/>
    <w:rPr>
      <w:rFonts w:ascii="Core Sans A 65 Bold" w:eastAsiaTheme="majorEastAsia" w:hAnsi="Core Sans A 65 Bold" w:cstheme="majorBidi"/>
      <w:spacing w:val="-10"/>
      <w:kern w:val="28"/>
      <w:sz w:val="4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3499D"/>
    <w:rPr>
      <w:rFonts w:ascii="Core Sans A 65 Bold" w:eastAsiaTheme="majorEastAsia" w:hAnsi="Core Sans A 65 Bold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499D"/>
    <w:rPr>
      <w:rFonts w:ascii="Core Sans A 65 Bold" w:eastAsiaTheme="majorEastAsia" w:hAnsi="Core Sans A 65 Bold" w:cstheme="majorBidi"/>
      <w:color w:val="000000" w:themeColor="text1"/>
      <w:szCs w:val="26"/>
    </w:rPr>
  </w:style>
  <w:style w:type="character" w:styleId="Emphasis">
    <w:name w:val="Emphasis"/>
    <w:basedOn w:val="DefaultParagraphFont"/>
    <w:uiPriority w:val="20"/>
    <w:qFormat/>
    <w:rsid w:val="00825053"/>
    <w:rPr>
      <w:i/>
      <w:iCs/>
    </w:rPr>
  </w:style>
  <w:style w:type="character" w:styleId="Strong">
    <w:name w:val="Strong"/>
    <w:basedOn w:val="DefaultParagraphFont"/>
    <w:uiPriority w:val="22"/>
    <w:qFormat/>
    <w:rsid w:val="0082505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2505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5053"/>
    <w:rPr>
      <w:rFonts w:ascii="Core Sans A 45 Regular" w:hAnsi="Core Sans A 45 Regular"/>
      <w:i/>
      <w:iCs/>
      <w:color w:val="404040" w:themeColor="text1" w:themeTint="BF"/>
      <w:sz w:val="18"/>
    </w:rPr>
  </w:style>
  <w:style w:type="paragraph" w:styleId="ListParagraph">
    <w:name w:val="List Paragraph"/>
    <w:basedOn w:val="Normal"/>
    <w:uiPriority w:val="34"/>
    <w:rsid w:val="008250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3499D"/>
    <w:rPr>
      <w:rFonts w:ascii="Core Sans A 65 Bold" w:eastAsiaTheme="majorEastAsia" w:hAnsi="Core Sans A 65 Bold" w:cstheme="majorBidi"/>
      <w:color w:val="000000" w:themeColor="text1"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B34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99D"/>
    <w:rPr>
      <w:rFonts w:ascii="Core Sans A 45 Regular" w:hAnsi="Core Sans A 45 Regular"/>
      <w:sz w:val="18"/>
    </w:rPr>
  </w:style>
  <w:style w:type="paragraph" w:styleId="Footer">
    <w:name w:val="footer"/>
    <w:basedOn w:val="Normal"/>
    <w:link w:val="FooterChar"/>
    <w:uiPriority w:val="99"/>
    <w:unhideWhenUsed/>
    <w:rsid w:val="00B34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99D"/>
    <w:rPr>
      <w:rFonts w:ascii="Core Sans A 45 Regular" w:hAnsi="Core Sans A 45 Regular"/>
      <w:sz w:val="18"/>
    </w:rPr>
  </w:style>
  <w:style w:type="paragraph" w:styleId="NormalWeb">
    <w:name w:val="Normal (Web)"/>
    <w:basedOn w:val="Normal"/>
    <w:uiPriority w:val="99"/>
    <w:semiHidden/>
    <w:unhideWhenUsed/>
    <w:rsid w:val="00ED4B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yperlink">
    <w:name w:val="Hyperlink"/>
    <w:basedOn w:val="DefaultParagraphFont"/>
    <w:unhideWhenUsed/>
    <w:rsid w:val="00ED4B9E"/>
    <w:rPr>
      <w:color w:val="0000FF"/>
      <w:u w:val="single"/>
    </w:rPr>
  </w:style>
  <w:style w:type="paragraph" w:customStyle="1" w:styleId="pealkiriesileht">
    <w:name w:val="pealkiri_esileht"/>
    <w:basedOn w:val="Title"/>
    <w:link w:val="pealkiriesilehtMrk"/>
    <w:qFormat/>
    <w:rsid w:val="003F5CF6"/>
    <w:pPr>
      <w:spacing w:line="760" w:lineRule="exact"/>
      <w:jc w:val="right"/>
    </w:pPr>
    <w:rPr>
      <w:sz w:val="72"/>
    </w:rPr>
  </w:style>
  <w:style w:type="paragraph" w:customStyle="1" w:styleId="esilehtalampealkiri">
    <w:name w:val="esileht_alampealkiri"/>
    <w:basedOn w:val="Heading1"/>
    <w:link w:val="esilehtalampealkiriMrk"/>
    <w:qFormat/>
    <w:rsid w:val="003F5CF6"/>
    <w:pPr>
      <w:spacing w:before="0" w:after="0" w:line="360" w:lineRule="exact"/>
      <w:jc w:val="right"/>
    </w:pPr>
    <w:rPr>
      <w:rFonts w:ascii="Core Sans A 45 Regular" w:hAnsi="Core Sans A 45 Regular"/>
      <w:sz w:val="32"/>
    </w:rPr>
  </w:style>
  <w:style w:type="character" w:customStyle="1" w:styleId="pealkiriesilehtMrk">
    <w:name w:val="pealkiri_esileht Märk"/>
    <w:basedOn w:val="TitleChar"/>
    <w:link w:val="pealkiriesileht"/>
    <w:rsid w:val="003F5CF6"/>
    <w:rPr>
      <w:rFonts w:ascii="Core Sans A 65 Bold" w:eastAsiaTheme="majorEastAsia" w:hAnsi="Core Sans A 65 Bold" w:cstheme="majorBidi"/>
      <w:spacing w:val="-10"/>
      <w:kern w:val="28"/>
      <w:sz w:val="72"/>
      <w:szCs w:val="56"/>
    </w:rPr>
  </w:style>
  <w:style w:type="character" w:customStyle="1" w:styleId="esilehtalampealkiriMrk">
    <w:name w:val="esileht_alampealkiri Märk"/>
    <w:basedOn w:val="Heading1Char"/>
    <w:link w:val="esilehtalampealkiri"/>
    <w:rsid w:val="003F5CF6"/>
    <w:rPr>
      <w:rFonts w:ascii="Core Sans A 45 Regular" w:eastAsiaTheme="majorEastAsia" w:hAnsi="Core Sans A 45 Regular" w:cstheme="majorBidi"/>
      <w:color w:val="000000" w:themeColor="text1"/>
      <w:sz w:val="32"/>
      <w:szCs w:val="32"/>
    </w:rPr>
  </w:style>
  <w:style w:type="paragraph" w:customStyle="1" w:styleId="paragraph">
    <w:name w:val="paragraph"/>
    <w:basedOn w:val="Normal"/>
    <w:rsid w:val="007F5D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F5DCA"/>
  </w:style>
  <w:style w:type="character" w:customStyle="1" w:styleId="eop">
    <w:name w:val="eop"/>
    <w:basedOn w:val="DefaultParagraphFont"/>
    <w:rsid w:val="007F5DCA"/>
  </w:style>
  <w:style w:type="character" w:customStyle="1" w:styleId="apple-converted-space">
    <w:name w:val="apple-converted-space"/>
    <w:basedOn w:val="DefaultParagraphFont"/>
    <w:rsid w:val="007F5DCA"/>
  </w:style>
  <w:style w:type="paragraph" w:styleId="BalloonText">
    <w:name w:val="Balloon Text"/>
    <w:basedOn w:val="Normal"/>
    <w:link w:val="BalloonTextChar"/>
    <w:uiPriority w:val="99"/>
    <w:semiHidden/>
    <w:unhideWhenUsed/>
    <w:rsid w:val="005C7D7E"/>
    <w:pPr>
      <w:spacing w:after="0"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7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1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1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5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2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1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4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0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vabamu.entu.ee/public-fon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G0dDSSukH1w&amp;list=PLvQpE01dScn_3_cEz7c8Dag4x8JIe9rhK&amp;index=2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e\Downloads\vabamu_kirja_sisuleht_est.dotx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25ADDDCD50C8439B2C3D94F72D37F4" ma:contentTypeVersion="2" ma:contentTypeDescription="Create a new document." ma:contentTypeScope="" ma:versionID="61956c1d3137a87c05f7945f339f74eb">
  <xsd:schema xmlns:xsd="http://www.w3.org/2001/XMLSchema" xmlns:xs="http://www.w3.org/2001/XMLSchema" xmlns:p="http://schemas.microsoft.com/office/2006/metadata/properties" xmlns:ns2="8e1d2ef8-9c81-4fde-a13d-d96e9bba0319" targetNamespace="http://schemas.microsoft.com/office/2006/metadata/properties" ma:root="true" ma:fieldsID="6d6da18132bf4fad9834d797c38b7185" ns2:_="">
    <xsd:import namespace="8e1d2ef8-9c81-4fde-a13d-d96e9bba03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d2ef8-9c81-4fde-a13d-d96e9bba0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5F715B-6A38-4DE3-B59A-1E60D72343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1d2ef8-9c81-4fde-a13d-d96e9bba0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1C6BBD-243D-4D18-84E9-88C2218739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4263EE-EC0D-4ADD-AEC6-31A46958CA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0E0CFE-167D-4C51-911D-5E7BB1F32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vabamu_kirja_sisuleht_est.dotx</Template>
  <TotalTime>8</TotalTime>
  <Pages>3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Aive Peil</cp:lastModifiedBy>
  <cp:revision>4</cp:revision>
  <dcterms:created xsi:type="dcterms:W3CDTF">2020-03-30T10:52:00Z</dcterms:created>
  <dcterms:modified xsi:type="dcterms:W3CDTF">2020-03-30T15:00:00Z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0x0101005525ADDDCD50C8439B2C3D94F72D37F4</vt:lpwstr>
  </property>
</Properties>
</file>