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68F44" w14:textId="624419EA" w:rsidR="00825053" w:rsidRDefault="003E158F" w:rsidP="00D7184A">
      <w:pPr>
        <w:pStyle w:val="Title"/>
        <w:rPr>
          <w:noProof/>
        </w:rPr>
      </w:pPr>
      <w:r>
        <w:rPr>
          <w:noProof/>
        </w:rPr>
        <w:t>E</w:t>
      </w:r>
      <w:r w:rsidR="005F6763">
        <w:rPr>
          <w:noProof/>
        </w:rPr>
        <w:t>esti NSV</w:t>
      </w:r>
      <w:r>
        <w:rPr>
          <w:noProof/>
        </w:rPr>
        <w:t>: sta</w:t>
      </w:r>
      <w:r w:rsidR="007F5DCA">
        <w:rPr>
          <w:noProof/>
        </w:rPr>
        <w:t>linism</w:t>
      </w:r>
      <w:r w:rsidR="00825053">
        <w:rPr>
          <w:noProof/>
        </w:rPr>
        <w:t xml:space="preserve"> </w:t>
      </w:r>
    </w:p>
    <w:p w14:paraId="08F2E066" w14:textId="77777777" w:rsidR="003E158F" w:rsidRDefault="003E158F" w:rsidP="003E158F">
      <w:r w:rsidRPr="00E3009D">
        <w:t xml:space="preserve">Tööleht </w:t>
      </w:r>
      <w:r w:rsidRPr="003E158F">
        <w:rPr>
          <w:color w:val="000000" w:themeColor="text1"/>
        </w:rPr>
        <w:t xml:space="preserve">filmile </w:t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“</w:t>
      </w:r>
      <w:proofErr w:type="spellStart"/>
      <w:r w:rsidR="0023643F">
        <w:fldChar w:fldCharType="begin"/>
      </w:r>
      <w:r w:rsidR="0023643F">
        <w:instrText xml:space="preserve"> HYPERLINK "https://www.youtube.com/watch?v=umgXZq-PgKE&amp;list=PLvQpE01dScn_3_cEz7c8Dag4x8JIe9rhK&amp;index=3" \t "_blank" </w:instrText>
      </w:r>
      <w:r w:rsidR="0023643F">
        <w:fldChar w:fldCharType="separate"/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Stalini</w:t>
      </w:r>
      <w:proofErr w:type="spellEnd"/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 xml:space="preserve"> </w:t>
      </w:r>
      <w:proofErr w:type="spellStart"/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aeg</w:t>
      </w:r>
      <w:proofErr w:type="spellEnd"/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 xml:space="preserve"> 1944</w:t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</w:rPr>
        <w:t>–</w:t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1950</w:t>
      </w:r>
      <w:r w:rsidR="0023643F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fldChar w:fldCharType="end"/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”</w:t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lang w:val="en-US"/>
        </w:rPr>
        <w:t xml:space="preserve"> </w:t>
      </w:r>
      <w:r w:rsidR="007F5DCA" w:rsidRPr="007F5DCA">
        <w:rPr>
          <w:rStyle w:val="normaltextrun"/>
          <w:rFonts w:ascii="Core Sans A 45" w:hAnsi="Core Sans A 45"/>
          <w:color w:val="000000" w:themeColor="text1"/>
          <w:szCs w:val="18"/>
          <w:lang w:val="en-US"/>
        </w:rPr>
        <w:t xml:space="preserve">ja </w:t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“</w:t>
      </w:r>
      <w:proofErr w:type="spellStart"/>
      <w:r w:rsidR="0023643F">
        <w:fldChar w:fldCharType="begin"/>
      </w:r>
      <w:r w:rsidR="0023643F">
        <w:instrText xml:space="preserve"> HYPERLINK "https://www.youtube.com/watch?v=B1p5lxm0gTo&amp;list=PLvQpE01dScn_3_cEz7c8Dag4x8JIe9rhK&amp;index=4" \t "_blank" </w:instrText>
      </w:r>
      <w:r w:rsidR="0023643F">
        <w:fldChar w:fldCharType="separate"/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Stalinismi</w:t>
      </w:r>
      <w:proofErr w:type="spellEnd"/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 xml:space="preserve"> </w:t>
      </w:r>
      <w:proofErr w:type="spellStart"/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aeg</w:t>
      </w:r>
      <w:proofErr w:type="spellEnd"/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 xml:space="preserve"> 1950</w:t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</w:rPr>
        <w:t>–</w:t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1956</w:t>
      </w:r>
      <w:r w:rsidR="0023643F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fldChar w:fldCharType="end"/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u w:val="single"/>
          <w:lang w:val="en-US"/>
        </w:rPr>
        <w:t>”</w:t>
      </w:r>
      <w:r w:rsidR="007F5DCA" w:rsidRPr="00F0080D">
        <w:rPr>
          <w:rStyle w:val="normaltextrun"/>
          <w:rFonts w:ascii="Core Sans A 45" w:hAnsi="Core Sans A 45"/>
          <w:color w:val="4472C4" w:themeColor="accent1"/>
          <w:szCs w:val="18"/>
          <w:lang w:val="en-US"/>
        </w:rPr>
        <w:t> </w:t>
      </w:r>
      <w:r w:rsidR="007F5DCA" w:rsidRPr="00F0080D">
        <w:rPr>
          <w:rStyle w:val="eop"/>
          <w:rFonts w:ascii="Core Sans A 45" w:hAnsi="Core Sans A 45"/>
          <w:color w:val="4472C4" w:themeColor="accent1"/>
          <w:szCs w:val="18"/>
        </w:rPr>
        <w:t> </w:t>
      </w:r>
    </w:p>
    <w:p w14:paraId="68976179" w14:textId="77777777" w:rsidR="007F5DCA" w:rsidRPr="007F5DCA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1283568C" w14:textId="77777777" w:rsidR="007F5DCA" w:rsidRPr="005F6763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b/>
          <w:bCs/>
          <w:sz w:val="28"/>
          <w:szCs w:val="28"/>
        </w:rPr>
      </w:pPr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>Film “</w:t>
      </w:r>
      <w:proofErr w:type="spellStart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>Stalini</w:t>
      </w:r>
      <w:proofErr w:type="spellEnd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 xml:space="preserve"> </w:t>
      </w:r>
      <w:proofErr w:type="spellStart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>aeg</w:t>
      </w:r>
      <w:proofErr w:type="spellEnd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 xml:space="preserve"> 1944–1950”</w:t>
      </w:r>
      <w:r w:rsidRPr="005F6763">
        <w:rPr>
          <w:rStyle w:val="eop"/>
          <w:rFonts w:ascii="Core Sans A 45" w:hAnsi="Core Sans A 45"/>
          <w:b/>
          <w:bCs/>
          <w:sz w:val="28"/>
          <w:szCs w:val="28"/>
        </w:rPr>
        <w:t> </w:t>
      </w:r>
    </w:p>
    <w:p w14:paraId="539BE870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1EFAE2FB" w14:textId="20954AE0" w:rsidR="005F6763" w:rsidRDefault="007F5DCA" w:rsidP="007F5DCA">
      <w:pPr>
        <w:pStyle w:val="paragraph"/>
        <w:spacing w:before="0" w:beforeAutospacing="0" w:after="0" w:afterAutospacing="0"/>
        <w:textAlignment w:val="baseline"/>
        <w:rPr>
          <w:rStyle w:val="eop"/>
          <w:rFonts w:ascii="Core Sans A 45" w:hAnsi="Core Sans A 45"/>
          <w:b/>
          <w:bCs/>
          <w:sz w:val="18"/>
          <w:szCs w:val="18"/>
        </w:rPr>
      </w:pPr>
      <w:r w:rsidRPr="007F5DCA">
        <w:rPr>
          <w:rStyle w:val="eop"/>
          <w:rFonts w:ascii="Core Sans A 45" w:hAnsi="Core Sans A 45"/>
          <w:sz w:val="18"/>
          <w:szCs w:val="18"/>
        </w:rPr>
        <w:t> </w:t>
      </w:r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1.</w:t>
      </w: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Kuidas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kasutas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NSV </w:t>
      </w:r>
      <w:proofErr w:type="gram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Liit 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oma</w:t>
      </w:r>
      <w:proofErr w:type="spellEnd"/>
      <w:proofErr w:type="gram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huvides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pommitatud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linnade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rusude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koristamist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?</w:t>
      </w:r>
      <w:r w:rsidRPr="007F5DCA">
        <w:rPr>
          <w:rStyle w:val="eop"/>
          <w:rFonts w:ascii="Core Sans A 45" w:hAnsi="Core Sans A 45"/>
          <w:b/>
          <w:bCs/>
          <w:sz w:val="18"/>
          <w:szCs w:val="18"/>
        </w:rPr>
        <w:t> </w:t>
      </w:r>
    </w:p>
    <w:p w14:paraId="1A663CBB" w14:textId="77777777" w:rsidR="005F6763" w:rsidRPr="005F6763" w:rsidRDefault="005F6763" w:rsidP="007F5DCA">
      <w:pPr>
        <w:pStyle w:val="paragraph"/>
        <w:spacing w:before="0" w:beforeAutospacing="0" w:after="0" w:afterAutospacing="0"/>
        <w:textAlignment w:val="baseline"/>
        <w:rPr>
          <w:rStyle w:val="eop"/>
          <w:rFonts w:ascii="Core Sans A 45" w:hAnsi="Core Sans A 45"/>
          <w:b/>
          <w:bCs/>
          <w:sz w:val="18"/>
          <w:szCs w:val="18"/>
        </w:rPr>
      </w:pPr>
    </w:p>
    <w:p w14:paraId="682FC78F" w14:textId="77777777" w:rsidR="005F6763" w:rsidRDefault="005F6763" w:rsidP="005F6763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4991815" w14:textId="77777777" w:rsidR="00803B9F" w:rsidRDefault="00803B9F" w:rsidP="00803B9F"/>
    <w:p w14:paraId="703DBEBC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09F35191" w14:textId="293FC911" w:rsidR="00803B9F" w:rsidRPr="005F6763" w:rsidRDefault="007F5DCA" w:rsidP="005F6763">
      <w:pPr>
        <w:pStyle w:val="paragraph"/>
        <w:spacing w:before="0" w:beforeAutospacing="0" w:after="0" w:afterAutospacing="0"/>
        <w:textAlignment w:val="baseline"/>
        <w:rPr>
          <w:rFonts w:ascii="Core Sans A 45" w:hAnsi="Core Sans A 45"/>
          <w:b/>
          <w:bCs/>
          <w:sz w:val="18"/>
          <w:szCs w:val="18"/>
        </w:rPr>
      </w:pPr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2.</w:t>
      </w: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Mis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oli</w:t>
      </w:r>
      <w:proofErr w:type="spellEnd"/>
      <w:r w:rsidRPr="007F5DCA">
        <w:rPr>
          <w:rStyle w:val="apple-converted-space"/>
          <w:rFonts w:ascii="Core Sans A 45" w:hAnsi="Core Sans A 45"/>
          <w:b/>
          <w:bCs/>
          <w:sz w:val="18"/>
          <w:szCs w:val="18"/>
          <w:lang w:val="en-US"/>
        </w:rPr>
        <w:t> 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industrialiseerimise</w:t>
      </w:r>
      <w:proofErr w:type="spellEnd"/>
      <w:r w:rsidRPr="007F5DCA">
        <w:rPr>
          <w:rStyle w:val="apple-converted-space"/>
          <w:rFonts w:ascii="Core Sans A 45" w:hAnsi="Core Sans A 45"/>
          <w:b/>
          <w:bCs/>
          <w:sz w:val="18"/>
          <w:szCs w:val="18"/>
          <w:lang w:val="en-US"/>
        </w:rPr>
        <w:t> </w:t>
      </w:r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ja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võõrtööliste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sissetoomise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peamiseks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eesmägiks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? </w:t>
      </w:r>
      <w:r w:rsidRPr="007F5DCA">
        <w:rPr>
          <w:rStyle w:val="eop"/>
          <w:rFonts w:ascii="Core Sans A 45" w:hAnsi="Core Sans A 45"/>
          <w:b/>
          <w:bCs/>
          <w:sz w:val="18"/>
          <w:szCs w:val="18"/>
        </w:rPr>
        <w:t> </w:t>
      </w:r>
      <w:r w:rsidR="005F6763">
        <w:rPr>
          <w:rStyle w:val="eop"/>
          <w:rFonts w:ascii="Core Sans A 45" w:hAnsi="Core Sans A 45"/>
          <w:b/>
          <w:bCs/>
          <w:sz w:val="18"/>
          <w:szCs w:val="18"/>
        </w:rPr>
        <w:br/>
      </w:r>
    </w:p>
    <w:p w14:paraId="5F34A51A" w14:textId="77777777" w:rsidR="005F6763" w:rsidRDefault="005F6763" w:rsidP="005F6763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68CD47B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73C06459" w14:textId="77777777" w:rsidR="007F5DCA" w:rsidRPr="007F5DCA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/>
          <w:b/>
          <w:bCs/>
          <w:sz w:val="18"/>
          <w:szCs w:val="18"/>
        </w:rPr>
      </w:pPr>
      <w:r w:rsidRPr="007F5DCA">
        <w:rPr>
          <w:rStyle w:val="normaltextrun"/>
          <w:rFonts w:ascii="Core Sans A 45" w:hAnsi="Core Sans A 45"/>
          <w:b/>
          <w:bCs/>
          <w:sz w:val="18"/>
          <w:szCs w:val="18"/>
          <w:lang w:val="et-EE"/>
        </w:rPr>
        <w:t xml:space="preserve">3.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Kuivõrd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on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tänases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ühiskonnas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ja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keskkonnas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tunda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ning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näha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Nõukogude-aegse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industrialiseerimise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ja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võõrtööliste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sissetoomise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tagajärgi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? </w:t>
      </w:r>
      <w:proofErr w:type="spellStart"/>
      <w:r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Selgitage</w:t>
      </w:r>
      <w:proofErr w:type="spellEnd"/>
      <w:r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.</w:t>
      </w:r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 </w:t>
      </w:r>
      <w:r w:rsidRPr="007F5DCA">
        <w:rPr>
          <w:rStyle w:val="eop"/>
          <w:rFonts w:ascii="Core Sans A 45" w:hAnsi="Core Sans A 45"/>
          <w:b/>
          <w:bCs/>
          <w:sz w:val="18"/>
          <w:szCs w:val="18"/>
        </w:rPr>
        <w:t> </w:t>
      </w:r>
    </w:p>
    <w:p w14:paraId="36D6993A" w14:textId="0F11646D" w:rsidR="00803B9F" w:rsidRDefault="00803B9F" w:rsidP="00803B9F"/>
    <w:p w14:paraId="0DBD98F0" w14:textId="77777777" w:rsidR="005F6763" w:rsidRDefault="005F6763" w:rsidP="005F6763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9466C83" w14:textId="77777777" w:rsidR="005F6763" w:rsidRDefault="005F6763" w:rsidP="00803B9F"/>
    <w:p w14:paraId="61C11950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47F50AB2" w14:textId="00AC98F8" w:rsidR="007F5DCA" w:rsidRPr="007F5DCA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/>
          <w:sz w:val="18"/>
          <w:szCs w:val="18"/>
        </w:rPr>
      </w:pP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4. </w:t>
      </w:r>
      <w:proofErr w:type="spellStart"/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</w:t>
      </w:r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asta</w:t>
      </w:r>
      <w:r w:rsidR="005F6763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ke</w:t>
      </w:r>
      <w:proofErr w:type="spellEnd"/>
      <w:r w:rsidR="005F6763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küsimustele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metsavendluse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kohta</w:t>
      </w:r>
      <w:proofErr w:type="spellEnd"/>
      <w:r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.</w:t>
      </w:r>
      <w:r w:rsidRPr="007F5DCA">
        <w:rPr>
          <w:rStyle w:val="eop"/>
          <w:rFonts w:ascii="Core Sans A 45" w:hAnsi="Core Sans A 45"/>
          <w:sz w:val="18"/>
          <w:szCs w:val="18"/>
        </w:rPr>
        <w:t> </w:t>
      </w:r>
    </w:p>
    <w:p w14:paraId="1EA83970" w14:textId="77777777" w:rsidR="007F5DCA" w:rsidRPr="007F5DCA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 w:rsidRPr="007F5DCA">
        <w:rPr>
          <w:rStyle w:val="eop"/>
          <w:rFonts w:ascii="Core Sans A 45" w:hAnsi="Core Sans A 45"/>
          <w:sz w:val="18"/>
          <w:szCs w:val="18"/>
        </w:rPr>
        <w:t> </w:t>
      </w:r>
    </w:p>
    <w:p w14:paraId="36B0514F" w14:textId="16EE9542" w:rsidR="00803B9F" w:rsidRDefault="00C70964" w:rsidP="00803B9F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re Sans A 45" w:hAnsi="Core Sans A 45"/>
          <w:sz w:val="18"/>
          <w:szCs w:val="18"/>
        </w:rPr>
      </w:pPr>
      <w:r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1) </w:t>
      </w:r>
      <w:proofErr w:type="spellStart"/>
      <w:r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M</w:t>
      </w:r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iks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läksid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paljud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Eesti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mehed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ja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naised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1944.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aastal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metsa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?</w:t>
      </w:r>
      <w:r w:rsidR="007F5DCA" w:rsidRPr="005F6763">
        <w:rPr>
          <w:rStyle w:val="eop"/>
          <w:rFonts w:ascii="Core Sans A 45" w:hAnsi="Core Sans A 45"/>
          <w:sz w:val="18"/>
          <w:szCs w:val="18"/>
        </w:rPr>
        <w:t> </w:t>
      </w:r>
    </w:p>
    <w:p w14:paraId="292C667A" w14:textId="77777777" w:rsidR="005F6763" w:rsidRDefault="005F6763" w:rsidP="005F676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  <w:r>
        <w:rPr>
          <w:rStyle w:val="eop"/>
          <w:rFonts w:ascii="Core Sans A 45" w:hAnsi="Core Sans A 45"/>
          <w:sz w:val="18"/>
          <w:szCs w:val="18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E0B8AD" w14:textId="77777777" w:rsidR="005F6763" w:rsidRPr="005F6763" w:rsidRDefault="005F6763" w:rsidP="00803B9F">
      <w:pPr>
        <w:pStyle w:val="paragraph"/>
        <w:spacing w:before="0" w:beforeAutospacing="0" w:after="0" w:afterAutospacing="0"/>
        <w:ind w:firstLine="708"/>
        <w:textAlignment w:val="baseline"/>
        <w:rPr>
          <w:rFonts w:ascii="Core Sans A 45" w:hAnsi="Core Sans A 45"/>
          <w:sz w:val="18"/>
          <w:szCs w:val="18"/>
        </w:rPr>
      </w:pPr>
    </w:p>
    <w:p w14:paraId="252C1273" w14:textId="77777777" w:rsidR="00803B9F" w:rsidRPr="005F6763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 w:rsidRPr="005F6763">
        <w:rPr>
          <w:rFonts w:ascii="Core Sans A 45" w:hAnsi="Core Sans A 45" w:cs="Arial"/>
          <w:sz w:val="18"/>
          <w:szCs w:val="18"/>
        </w:rPr>
        <w:tab/>
      </w:r>
    </w:p>
    <w:p w14:paraId="26CC9BF2" w14:textId="27641796" w:rsidR="007F5DCA" w:rsidRDefault="00C70964" w:rsidP="00C70964">
      <w:pPr>
        <w:widowControl w:val="0"/>
        <w:suppressAutoHyphens/>
        <w:spacing w:after="0" w:line="240" w:lineRule="auto"/>
        <w:ind w:left="708"/>
        <w:jc w:val="left"/>
        <w:rPr>
          <w:rStyle w:val="eop"/>
          <w:rFonts w:ascii="Core Sans A 45" w:hAnsi="Core Sans A 45"/>
          <w:szCs w:val="18"/>
        </w:rPr>
      </w:pPr>
      <w:r w:rsidRPr="005F6763">
        <w:t xml:space="preserve">2) </w:t>
      </w:r>
      <w:proofErr w:type="spellStart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>Miks</w:t>
      </w:r>
      <w:proofErr w:type="spellEnd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>metsavendade</w:t>
      </w:r>
      <w:proofErr w:type="spellEnd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>aktiivsus</w:t>
      </w:r>
      <w:proofErr w:type="spellEnd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 xml:space="preserve"> 1949. </w:t>
      </w:r>
      <w:proofErr w:type="spellStart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>aastal</w:t>
      </w:r>
      <w:proofErr w:type="spellEnd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>märgatavalt</w:t>
      </w:r>
      <w:proofErr w:type="spellEnd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>langes</w:t>
      </w:r>
      <w:proofErr w:type="spellEnd"/>
      <w:r w:rsidR="007F5DCA" w:rsidRPr="005F6763">
        <w:rPr>
          <w:rStyle w:val="normaltextrun"/>
          <w:rFonts w:ascii="Core Sans A 45" w:hAnsi="Core Sans A 45"/>
          <w:szCs w:val="18"/>
          <w:lang w:val="en-US"/>
        </w:rPr>
        <w:t>. </w:t>
      </w:r>
      <w:r w:rsidR="007F5DCA" w:rsidRPr="005F6763">
        <w:rPr>
          <w:rStyle w:val="eop"/>
          <w:rFonts w:ascii="Core Sans A 45" w:hAnsi="Core Sans A 45"/>
          <w:szCs w:val="18"/>
        </w:rPr>
        <w:t> </w:t>
      </w:r>
    </w:p>
    <w:p w14:paraId="2C6BF5EE" w14:textId="77777777" w:rsidR="005F6763" w:rsidRDefault="005F6763" w:rsidP="005F676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  <w:r>
        <w:rPr>
          <w:rStyle w:val="eop"/>
          <w:rFonts w:ascii="Core Sans A 45" w:hAnsi="Core Sans A 45"/>
          <w:sz w:val="18"/>
          <w:szCs w:val="18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eop"/>
          <w:rFonts w:ascii="Core Sans A 45" w:hAnsi="Core Sans A 45"/>
          <w:sz w:val="18"/>
          <w:szCs w:val="18"/>
          <w:lang w:val="et-EE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E990FC" w14:textId="77777777" w:rsidR="005F6763" w:rsidRPr="005F6763" w:rsidRDefault="005F6763" w:rsidP="00C70964">
      <w:pPr>
        <w:widowControl w:val="0"/>
        <w:suppressAutoHyphens/>
        <w:spacing w:after="0" w:line="240" w:lineRule="auto"/>
        <w:ind w:left="708"/>
        <w:jc w:val="left"/>
        <w:rPr>
          <w:rStyle w:val="eop"/>
        </w:rPr>
      </w:pPr>
    </w:p>
    <w:p w14:paraId="12876869" w14:textId="77777777" w:rsidR="00803B9F" w:rsidRPr="005F6763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 w:rsidRPr="005F6763">
        <w:rPr>
          <w:rFonts w:ascii="Core Sans A 45" w:hAnsi="Core Sans A 45" w:cs="Arial"/>
          <w:sz w:val="18"/>
          <w:szCs w:val="18"/>
        </w:rPr>
        <w:tab/>
      </w:r>
    </w:p>
    <w:p w14:paraId="6FBD4149" w14:textId="44C671E5" w:rsidR="007F5DCA" w:rsidRDefault="00C70964" w:rsidP="00C70964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re Sans A 45" w:hAnsi="Core Sans A 45"/>
          <w:sz w:val="18"/>
          <w:szCs w:val="18"/>
        </w:rPr>
      </w:pPr>
      <w:r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3) </w:t>
      </w:r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Mis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rolli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mängis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metsavendlus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vastupanus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Nõukogude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võimule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?</w:t>
      </w:r>
      <w:r w:rsidR="007F5DCA" w:rsidRPr="005F6763">
        <w:rPr>
          <w:rStyle w:val="eop"/>
          <w:rFonts w:ascii="Core Sans A 45" w:hAnsi="Core Sans A 45"/>
          <w:sz w:val="18"/>
          <w:szCs w:val="18"/>
        </w:rPr>
        <w:t> </w:t>
      </w:r>
    </w:p>
    <w:p w14:paraId="4A52EDA6" w14:textId="77777777" w:rsidR="005F6763" w:rsidRDefault="005F6763" w:rsidP="005F676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  <w:r>
        <w:rPr>
          <w:rStyle w:val="eop"/>
          <w:rFonts w:ascii="Core Sans A 45" w:hAnsi="Core Sans A 45"/>
          <w:sz w:val="18"/>
          <w:szCs w:val="18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0C2E25" w14:textId="77777777" w:rsidR="005F6763" w:rsidRPr="005F6763" w:rsidRDefault="005F6763" w:rsidP="00C70964">
      <w:pPr>
        <w:pStyle w:val="paragraph"/>
        <w:spacing w:before="0" w:beforeAutospacing="0" w:after="0" w:afterAutospacing="0"/>
        <w:ind w:firstLine="708"/>
        <w:textAlignment w:val="baseline"/>
        <w:rPr>
          <w:rFonts w:ascii="Core Sans A 45" w:hAnsi="Core Sans A 45"/>
          <w:sz w:val="18"/>
          <w:szCs w:val="18"/>
        </w:rPr>
      </w:pPr>
    </w:p>
    <w:p w14:paraId="4A7E6FC0" w14:textId="77777777" w:rsidR="00803B9F" w:rsidRPr="005F6763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 w:rsidRPr="005F6763">
        <w:rPr>
          <w:rFonts w:ascii="Core Sans A 45" w:hAnsi="Core Sans A 45" w:cs="Arial"/>
          <w:sz w:val="18"/>
          <w:szCs w:val="18"/>
        </w:rPr>
        <w:tab/>
      </w:r>
    </w:p>
    <w:p w14:paraId="6F91F7AE" w14:textId="6A73D996" w:rsidR="007F5DCA" w:rsidRDefault="00C70964" w:rsidP="00C70964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re Sans A 45" w:hAnsi="Core Sans A 45"/>
          <w:sz w:val="18"/>
          <w:szCs w:val="18"/>
        </w:rPr>
      </w:pPr>
      <w:r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4) </w:t>
      </w:r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Milles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seisnesid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põhimõtted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“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elusalt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mitte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kätte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anda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”?</w:t>
      </w:r>
      <w:r w:rsidR="007F5DCA" w:rsidRPr="005F6763">
        <w:rPr>
          <w:rStyle w:val="eop"/>
          <w:rFonts w:ascii="Core Sans A 45" w:hAnsi="Core Sans A 45"/>
          <w:sz w:val="18"/>
          <w:szCs w:val="18"/>
        </w:rPr>
        <w:t> </w:t>
      </w:r>
    </w:p>
    <w:p w14:paraId="3AEA3886" w14:textId="77777777" w:rsidR="005F6763" w:rsidRDefault="005F6763" w:rsidP="005F676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  <w:r>
        <w:rPr>
          <w:rStyle w:val="eop"/>
          <w:rFonts w:ascii="Core Sans A 45" w:hAnsi="Core Sans A 45"/>
          <w:sz w:val="18"/>
          <w:szCs w:val="18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96F38FD" w14:textId="77777777" w:rsidR="005F6763" w:rsidRPr="005F6763" w:rsidRDefault="005F6763" w:rsidP="00C70964">
      <w:pPr>
        <w:pStyle w:val="paragraph"/>
        <w:spacing w:before="0" w:beforeAutospacing="0" w:after="0" w:afterAutospacing="0"/>
        <w:ind w:firstLine="708"/>
        <w:textAlignment w:val="baseline"/>
        <w:rPr>
          <w:rFonts w:ascii="Core Sans A 45" w:hAnsi="Core Sans A 45" w:cs="Arial"/>
          <w:sz w:val="18"/>
          <w:szCs w:val="18"/>
        </w:rPr>
      </w:pPr>
    </w:p>
    <w:p w14:paraId="4DD7D3BC" w14:textId="77777777" w:rsidR="00803B9F" w:rsidRPr="005F6763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 w:rsidRPr="005F6763">
        <w:rPr>
          <w:rFonts w:ascii="Core Sans A 45" w:hAnsi="Core Sans A 45" w:cs="Arial"/>
          <w:sz w:val="18"/>
          <w:szCs w:val="18"/>
        </w:rPr>
        <w:tab/>
      </w:r>
    </w:p>
    <w:p w14:paraId="6BE2A125" w14:textId="468734D6" w:rsidR="007F5DCA" w:rsidRDefault="00C70964" w:rsidP="00C70964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re Sans A 45" w:hAnsi="Core Sans A 45"/>
          <w:sz w:val="18"/>
          <w:szCs w:val="18"/>
        </w:rPr>
      </w:pPr>
      <w:r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5)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Mida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tegid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koolinoored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selleks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, et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osutada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võõrvõimudele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vastupanu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?</w:t>
      </w:r>
      <w:r w:rsidR="007F5DCA" w:rsidRPr="005F6763">
        <w:rPr>
          <w:rStyle w:val="eop"/>
          <w:rFonts w:ascii="Core Sans A 45" w:hAnsi="Core Sans A 45"/>
          <w:sz w:val="18"/>
          <w:szCs w:val="18"/>
        </w:rPr>
        <w:t> </w:t>
      </w:r>
    </w:p>
    <w:p w14:paraId="3ED8978A" w14:textId="77777777" w:rsidR="005F6763" w:rsidRDefault="005F6763" w:rsidP="005F676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  <w:r>
        <w:rPr>
          <w:rStyle w:val="eop"/>
          <w:rFonts w:ascii="Core Sans A 45" w:hAnsi="Core Sans A 45"/>
          <w:sz w:val="18"/>
          <w:szCs w:val="18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02CC82" w14:textId="77777777" w:rsidR="005F6763" w:rsidRPr="005F6763" w:rsidRDefault="005F6763" w:rsidP="00C70964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re Sans A 45" w:hAnsi="Core Sans A 45"/>
          <w:sz w:val="18"/>
          <w:szCs w:val="18"/>
        </w:rPr>
      </w:pPr>
    </w:p>
    <w:p w14:paraId="704CFE14" w14:textId="77777777" w:rsidR="00803B9F" w:rsidRPr="005F6763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 w:rsidRPr="005F6763">
        <w:rPr>
          <w:rFonts w:ascii="Core Sans A 45" w:hAnsi="Core Sans A 45" w:cs="Arial"/>
          <w:sz w:val="18"/>
          <w:szCs w:val="18"/>
        </w:rPr>
        <w:tab/>
      </w:r>
    </w:p>
    <w:p w14:paraId="54BC25FF" w14:textId="163A5DA8" w:rsidR="007F5DCA" w:rsidRPr="005F6763" w:rsidRDefault="00C70964" w:rsidP="00C70964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re Sans A 45" w:hAnsi="Core Sans A 45"/>
          <w:sz w:val="18"/>
          <w:szCs w:val="18"/>
        </w:rPr>
      </w:pPr>
      <w:r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6) </w:t>
      </w:r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Mis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vahendeid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kasutas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Nõukogude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võim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, et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sundida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inimesi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astuma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proofErr w:type="gramStart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kolhoosidesse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?</w:t>
      </w:r>
      <w:proofErr w:type="gramEnd"/>
      <w:r w:rsidR="007F5DCA" w:rsidRPr="005F6763">
        <w:rPr>
          <w:rStyle w:val="eop"/>
          <w:rFonts w:ascii="Core Sans A 45" w:hAnsi="Core Sans A 45"/>
          <w:sz w:val="18"/>
          <w:szCs w:val="18"/>
        </w:rPr>
        <w:t> </w:t>
      </w:r>
    </w:p>
    <w:p w14:paraId="7BD3073F" w14:textId="77777777" w:rsidR="005F6763" w:rsidRDefault="005F6763" w:rsidP="005F676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  <w:r>
        <w:rPr>
          <w:rStyle w:val="eop"/>
          <w:rFonts w:ascii="Core Sans A 45" w:hAnsi="Core Sans A 45"/>
          <w:sz w:val="18"/>
          <w:szCs w:val="18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27A54F" w14:textId="77777777" w:rsidR="005F6763" w:rsidRPr="007F5DCA" w:rsidRDefault="005F6763" w:rsidP="00C70964">
      <w:pPr>
        <w:pStyle w:val="paragraph"/>
        <w:spacing w:before="0" w:beforeAutospacing="0" w:after="0" w:afterAutospacing="0"/>
        <w:ind w:firstLine="708"/>
        <w:textAlignment w:val="baseline"/>
        <w:rPr>
          <w:rFonts w:ascii="Core Sans A 45" w:hAnsi="Core Sans A 45"/>
          <w:sz w:val="18"/>
          <w:szCs w:val="18"/>
        </w:rPr>
      </w:pPr>
    </w:p>
    <w:p w14:paraId="510A94A8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>
        <w:rPr>
          <w:rFonts w:ascii="Core Sans A 45" w:hAnsi="Core Sans A 45" w:cs="Arial"/>
          <w:sz w:val="18"/>
          <w:szCs w:val="18"/>
        </w:rPr>
        <w:tab/>
      </w:r>
    </w:p>
    <w:p w14:paraId="1DF5D5E3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7B1B2BAB" w14:textId="77777777" w:rsidR="007F5DCA" w:rsidRPr="005F6763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b/>
          <w:bCs/>
          <w:sz w:val="28"/>
          <w:szCs w:val="28"/>
        </w:rPr>
      </w:pPr>
      <w:proofErr w:type="spellStart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>Töö</w:t>
      </w:r>
      <w:proofErr w:type="spellEnd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 xml:space="preserve"> </w:t>
      </w:r>
      <w:proofErr w:type="spellStart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>filmiga</w:t>
      </w:r>
      <w:proofErr w:type="spellEnd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 xml:space="preserve"> “</w:t>
      </w:r>
      <w:proofErr w:type="spellStart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>Stalinismi</w:t>
      </w:r>
      <w:proofErr w:type="spellEnd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 xml:space="preserve"> </w:t>
      </w:r>
      <w:proofErr w:type="spellStart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>aeg</w:t>
      </w:r>
      <w:proofErr w:type="spellEnd"/>
      <w:r w:rsidRPr="005F6763">
        <w:rPr>
          <w:rStyle w:val="normaltextrun"/>
          <w:rFonts w:ascii="Core Sans A 45" w:eastAsiaTheme="majorEastAsia" w:hAnsi="Core Sans A 45"/>
          <w:b/>
          <w:bCs/>
          <w:sz w:val="28"/>
          <w:szCs w:val="28"/>
          <w:lang w:val="en-US"/>
        </w:rPr>
        <w:t xml:space="preserve"> 1950–1956”</w:t>
      </w:r>
      <w:r w:rsidRPr="005F6763">
        <w:rPr>
          <w:rStyle w:val="eop"/>
          <w:rFonts w:ascii="Core Sans A 45" w:hAnsi="Core Sans A 45"/>
          <w:b/>
          <w:bCs/>
          <w:sz w:val="28"/>
          <w:szCs w:val="28"/>
        </w:rPr>
        <w:t> </w:t>
      </w:r>
    </w:p>
    <w:p w14:paraId="5C6746E4" w14:textId="77777777" w:rsidR="00C70964" w:rsidRPr="00803B9F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/>
          <w:sz w:val="18"/>
          <w:szCs w:val="18"/>
        </w:rPr>
      </w:pPr>
      <w:r w:rsidRPr="007F5DCA">
        <w:rPr>
          <w:rStyle w:val="eop"/>
          <w:rFonts w:ascii="Core Sans A 45" w:hAnsi="Core Sans A 45"/>
          <w:sz w:val="18"/>
          <w:szCs w:val="18"/>
        </w:rPr>
        <w:t> </w:t>
      </w:r>
    </w:p>
    <w:p w14:paraId="011777C4" w14:textId="77777777" w:rsidR="007F5DCA" w:rsidRPr="00C70964" w:rsidRDefault="00C70964" w:rsidP="00C70964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b/>
          <w:bCs/>
          <w:sz w:val="18"/>
          <w:szCs w:val="18"/>
        </w:rPr>
      </w:pPr>
      <w:r w:rsidRPr="00C70964">
        <w:rPr>
          <w:rFonts w:ascii="Core Sans A 45" w:hAnsi="Core Sans A 45" w:cs="Arial"/>
          <w:b/>
          <w:bCs/>
          <w:sz w:val="18"/>
          <w:szCs w:val="18"/>
          <w:lang w:val="et-EE"/>
        </w:rPr>
        <w:t>1.</w:t>
      </w:r>
      <w:r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M</w:t>
      </w:r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is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eesmärgil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on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loodud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filmides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nähtud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dokumentaalkaadrid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50ndatel? </w:t>
      </w:r>
      <w:r w:rsidR="007F5DCA" w:rsidRPr="00C70964">
        <w:rPr>
          <w:rStyle w:val="eop"/>
          <w:rFonts w:ascii="Core Sans A 45" w:hAnsi="Core Sans A 45"/>
          <w:b/>
          <w:bCs/>
          <w:sz w:val="18"/>
          <w:szCs w:val="18"/>
        </w:rPr>
        <w:t> </w:t>
      </w:r>
    </w:p>
    <w:p w14:paraId="7C5A52FF" w14:textId="040F3452" w:rsidR="00803B9F" w:rsidRDefault="005F6763" w:rsidP="00803B9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2EF4B4" w14:textId="77777777" w:rsidR="00C70964" w:rsidRPr="00803B9F" w:rsidRDefault="00C70964" w:rsidP="007F5DC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re Sans A 45" w:hAnsi="Core Sans A 45" w:cs="Arial"/>
          <w:sz w:val="18"/>
          <w:szCs w:val="18"/>
          <w:lang w:val="et-EE"/>
        </w:rPr>
      </w:pPr>
    </w:p>
    <w:p w14:paraId="146E6A58" w14:textId="77777777" w:rsidR="007F5DCA" w:rsidRPr="005F6763" w:rsidRDefault="00C70964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i/>
          <w:iCs/>
          <w:sz w:val="18"/>
          <w:szCs w:val="18"/>
        </w:rPr>
      </w:pPr>
      <w:r w:rsidRPr="00C70964">
        <w:rPr>
          <w:rStyle w:val="normaltextrun"/>
          <w:rFonts w:ascii="Core Sans A 45" w:hAnsi="Core Sans A 45" w:cs="Arial"/>
          <w:b/>
          <w:bCs/>
          <w:sz w:val="18"/>
          <w:szCs w:val="18"/>
          <w:lang w:val="et-EE"/>
        </w:rPr>
        <w:t>2.</w:t>
      </w:r>
      <w:r>
        <w:rPr>
          <w:rStyle w:val="normaltextrun"/>
          <w:rFonts w:ascii="Core Sans A 45" w:hAnsi="Core Sans A 45" w:cs="Arial"/>
          <w:b/>
          <w:bCs/>
          <w:sz w:val="18"/>
          <w:szCs w:val="18"/>
          <w:lang w:val="et-EE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Iseloomustage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Stalini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isikukultuse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kinnistamist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. </w:t>
      </w:r>
      <w:proofErr w:type="spellStart"/>
      <w:r w:rsidR="007F5DCA" w:rsidRPr="00621F71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Kasutage</w:t>
      </w:r>
      <w:proofErr w:type="spellEnd"/>
      <w:r w:rsidR="007F5DCA" w:rsidRPr="00621F71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621F71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märksõnu</w:t>
      </w:r>
      <w:proofErr w:type="spellEnd"/>
      <w:r w:rsidR="007F5DCA" w:rsidRPr="00621F71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: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>skulptuurid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 xml:space="preserve">,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>teede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 xml:space="preserve"> ja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>tänavate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 xml:space="preserve">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>ümbernimetamine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 xml:space="preserve">,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>kõned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 xml:space="preserve">,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>laulud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 xml:space="preserve">, </w:t>
      </w:r>
      <w:proofErr w:type="spellStart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>sõnavõtud</w:t>
      </w:r>
      <w:proofErr w:type="spellEnd"/>
      <w:r w:rsidR="007F5DCA" w:rsidRPr="005F6763">
        <w:rPr>
          <w:rStyle w:val="normaltextrun"/>
          <w:rFonts w:ascii="Core Sans A 45" w:eastAsiaTheme="majorEastAsia" w:hAnsi="Core Sans A 45"/>
          <w:i/>
          <w:iCs/>
          <w:sz w:val="18"/>
          <w:szCs w:val="18"/>
          <w:lang w:val="en-US"/>
        </w:rPr>
        <w:t>.</w:t>
      </w:r>
      <w:r w:rsidR="007F5DCA" w:rsidRPr="005F6763">
        <w:rPr>
          <w:rStyle w:val="eop"/>
          <w:rFonts w:ascii="Core Sans A 45" w:hAnsi="Core Sans A 45"/>
          <w:i/>
          <w:iCs/>
          <w:sz w:val="18"/>
          <w:szCs w:val="18"/>
        </w:rPr>
        <w:t> </w:t>
      </w:r>
    </w:p>
    <w:p w14:paraId="6AF27A59" w14:textId="77777777" w:rsidR="007F5DCA" w:rsidRPr="007F5DCA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734C9400" w14:textId="1FD5CDA5" w:rsidR="00803B9F" w:rsidRDefault="005F6763" w:rsidP="00803B9F">
      <w:bookmarkStart w:id="0" w:name="_Hlk36481466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bookmarkEnd w:id="0"/>
    <w:p w14:paraId="683F0356" w14:textId="77777777" w:rsidR="005F6763" w:rsidRDefault="005F6763" w:rsidP="00803B9F"/>
    <w:p w14:paraId="5BD6C4F3" w14:textId="77777777" w:rsidR="007F5DCA" w:rsidRPr="00C70964" w:rsidRDefault="00C70964" w:rsidP="00C70964">
      <w:pPr>
        <w:pStyle w:val="paragraph"/>
        <w:spacing w:before="0" w:beforeAutospacing="0" w:after="0" w:afterAutospacing="0"/>
        <w:textAlignment w:val="baseline"/>
        <w:rPr>
          <w:rFonts w:ascii="Core Sans A 45" w:hAnsi="Core Sans A 45"/>
          <w:sz w:val="18"/>
          <w:szCs w:val="18"/>
        </w:rPr>
      </w:pP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3.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Nimetage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kaks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propaganda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vahendit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, mis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võimaldavad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kõige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paremini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kinnistada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võõrvõimuga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kaasnevat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ideoloogiat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.</w:t>
      </w:r>
      <w:r w:rsidR="007F5DCA" w:rsidRPr="007F5DCA">
        <w:rPr>
          <w:rStyle w:val="apple-converted-space"/>
          <w:rFonts w:ascii="Core Sans A 45" w:hAnsi="Core Sans A 45"/>
          <w:b/>
          <w:bCs/>
          <w:sz w:val="18"/>
          <w:szCs w:val="18"/>
          <w:lang w:val="en-US"/>
        </w:rPr>
        <w:t> 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Selgitage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valikut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.</w:t>
      </w:r>
      <w:r w:rsidR="007F5DCA" w:rsidRPr="007F5DCA">
        <w:rPr>
          <w:rStyle w:val="eop"/>
          <w:rFonts w:ascii="Core Sans A 45" w:hAnsi="Core Sans A 45"/>
          <w:sz w:val="18"/>
          <w:szCs w:val="18"/>
        </w:rPr>
        <w:t> </w:t>
      </w:r>
    </w:p>
    <w:p w14:paraId="4B0F2A47" w14:textId="77777777" w:rsidR="005F6763" w:rsidRDefault="005F6763" w:rsidP="005F6763"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94E8F58" w14:textId="77777777" w:rsidR="00803B9F" w:rsidRDefault="00803B9F" w:rsidP="00803B9F"/>
    <w:p w14:paraId="35DE007B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20C53C89" w14:textId="77777777" w:rsidR="007F5DCA" w:rsidRPr="007F5DCA" w:rsidRDefault="00C70964" w:rsidP="00C70964">
      <w:pPr>
        <w:pStyle w:val="paragraph"/>
        <w:spacing w:before="0" w:beforeAutospacing="0" w:after="0" w:afterAutospacing="0"/>
        <w:textAlignment w:val="baseline"/>
        <w:rPr>
          <w:rFonts w:ascii="Core Sans A 45" w:hAnsi="Core Sans A 45"/>
          <w:sz w:val="18"/>
          <w:szCs w:val="18"/>
        </w:rPr>
      </w:pP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4.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Eestlased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paguluses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.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Vastake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küsimustele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. </w:t>
      </w:r>
      <w:r w:rsidR="007F5DCA" w:rsidRPr="007F5DCA">
        <w:rPr>
          <w:rStyle w:val="eop"/>
          <w:rFonts w:ascii="Core Sans A 45" w:hAnsi="Core Sans A 45"/>
          <w:sz w:val="18"/>
          <w:szCs w:val="18"/>
        </w:rPr>
        <w:t> </w:t>
      </w:r>
    </w:p>
    <w:p w14:paraId="49B0230B" w14:textId="77777777" w:rsidR="00C70964" w:rsidRDefault="00C70964" w:rsidP="00C709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</w:pPr>
    </w:p>
    <w:p w14:paraId="053D3D95" w14:textId="63E8B020" w:rsidR="00803B9F" w:rsidRDefault="00C70964" w:rsidP="00803B9F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re Sans A 45" w:hAnsi="Core Sans A 45"/>
          <w:b/>
          <w:bCs/>
          <w:sz w:val="18"/>
          <w:szCs w:val="18"/>
        </w:rPr>
      </w:pPr>
      <w:r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1)</w:t>
      </w: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</w:t>
      </w:r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uidas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püüti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säilitada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paguluses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eesti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keelt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ja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kultuuri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? </w:t>
      </w:r>
      <w:r w:rsidR="007F5DCA" w:rsidRPr="00C70964">
        <w:rPr>
          <w:rStyle w:val="eop"/>
          <w:rFonts w:ascii="Core Sans A 45" w:hAnsi="Core Sans A 45"/>
          <w:b/>
          <w:bCs/>
          <w:sz w:val="18"/>
          <w:szCs w:val="18"/>
        </w:rPr>
        <w:t> </w:t>
      </w:r>
    </w:p>
    <w:p w14:paraId="70B9B60E" w14:textId="77777777" w:rsidR="005F6763" w:rsidRDefault="005F6763" w:rsidP="00803B9F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rFonts w:ascii="Core Sans A 45" w:hAnsi="Core Sans A 45"/>
          <w:b/>
          <w:bCs/>
          <w:sz w:val="18"/>
          <w:szCs w:val="18"/>
        </w:rPr>
      </w:pPr>
    </w:p>
    <w:p w14:paraId="7AA5F591" w14:textId="77777777" w:rsidR="005F6763" w:rsidRDefault="005F6763" w:rsidP="005F676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  <w:bookmarkStart w:id="1" w:name="_Hlk36481762"/>
      <w:r>
        <w:rPr>
          <w:rStyle w:val="eop"/>
          <w:rFonts w:ascii="Core Sans A 45" w:hAnsi="Core Sans A 45"/>
          <w:sz w:val="18"/>
          <w:szCs w:val="18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1"/>
    <w:p w14:paraId="4BCAA6D3" w14:textId="77777777" w:rsidR="005F6763" w:rsidRDefault="005F6763" w:rsidP="005F676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</w:p>
    <w:p w14:paraId="3B84D959" w14:textId="77777777" w:rsidR="005F6763" w:rsidRPr="00803B9F" w:rsidRDefault="005F6763" w:rsidP="00803B9F">
      <w:pPr>
        <w:pStyle w:val="paragraph"/>
        <w:spacing w:before="0" w:beforeAutospacing="0" w:after="0" w:afterAutospacing="0"/>
        <w:ind w:firstLine="708"/>
        <w:textAlignment w:val="baseline"/>
        <w:rPr>
          <w:rFonts w:ascii="Core Sans A 45" w:hAnsi="Core Sans A 45"/>
          <w:b/>
          <w:bCs/>
          <w:sz w:val="18"/>
          <w:szCs w:val="18"/>
        </w:rPr>
      </w:pPr>
    </w:p>
    <w:p w14:paraId="197035C7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00CBD310" w14:textId="1F8A2FA6" w:rsidR="007F5DCA" w:rsidRDefault="00C70964" w:rsidP="00C70964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b/>
          <w:bCs/>
          <w:sz w:val="18"/>
          <w:szCs w:val="18"/>
        </w:rPr>
      </w:pPr>
      <w:r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2)</w:t>
      </w: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Kas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allpool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väljatoodud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ajalehe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väljalõiget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said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väliseestlased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usalda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? </w:t>
      </w:r>
      <w:proofErr w:type="spellStart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Selgitage</w:t>
      </w:r>
      <w:proofErr w:type="spellEnd"/>
      <w:r w:rsidR="007F5DCA" w:rsidRPr="00C70964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. </w:t>
      </w:r>
      <w:r w:rsidR="007F5DCA" w:rsidRPr="00C70964">
        <w:rPr>
          <w:rStyle w:val="eop"/>
          <w:rFonts w:ascii="Core Sans A 45" w:hAnsi="Core Sans A 45"/>
          <w:b/>
          <w:bCs/>
          <w:sz w:val="18"/>
          <w:szCs w:val="18"/>
        </w:rPr>
        <w:t> </w:t>
      </w:r>
    </w:p>
    <w:p w14:paraId="1352B0D3" w14:textId="77777777" w:rsidR="005F6763" w:rsidRDefault="005F6763" w:rsidP="00C70964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b/>
          <w:bCs/>
          <w:sz w:val="18"/>
          <w:szCs w:val="18"/>
        </w:rPr>
      </w:pPr>
    </w:p>
    <w:p w14:paraId="266CB008" w14:textId="59DCD0B5" w:rsidR="00C70964" w:rsidRDefault="005F6763" w:rsidP="00C70964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  <w:bookmarkStart w:id="2" w:name="_Hlk36481385"/>
      <w:r>
        <w:rPr>
          <w:rStyle w:val="eop"/>
          <w:rFonts w:ascii="Core Sans A 45" w:hAnsi="Core Sans A 45"/>
          <w:sz w:val="18"/>
          <w:szCs w:val="18"/>
          <w:lang w:val="et-E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2"/>
    <w:p w14:paraId="073F9A3B" w14:textId="2E0C812F" w:rsidR="005F6763" w:rsidRDefault="005F6763" w:rsidP="00C70964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ore Sans A 45" w:hAnsi="Core Sans A 45"/>
          <w:sz w:val="18"/>
          <w:szCs w:val="18"/>
          <w:lang w:val="et-EE"/>
        </w:rPr>
      </w:pPr>
    </w:p>
    <w:p w14:paraId="30C4A0F2" w14:textId="77777777" w:rsidR="005F6763" w:rsidRPr="005F6763" w:rsidRDefault="005F6763" w:rsidP="00C70964">
      <w:pPr>
        <w:pStyle w:val="paragraph"/>
        <w:spacing w:before="0" w:beforeAutospacing="0" w:after="0" w:afterAutospacing="0"/>
        <w:ind w:left="720"/>
        <w:textAlignment w:val="baseline"/>
        <w:rPr>
          <w:rFonts w:ascii="Core Sans A 45" w:hAnsi="Core Sans A 45"/>
          <w:sz w:val="18"/>
          <w:szCs w:val="18"/>
        </w:rPr>
      </w:pPr>
    </w:p>
    <w:p w14:paraId="32A9E49F" w14:textId="77777777" w:rsidR="00C70964" w:rsidRDefault="00C70964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 w:rsidRPr="007F5DCA">
        <w:rPr>
          <w:rFonts w:ascii="Core Sans A 45" w:hAnsi="Core Sans A 45" w:cs="Arial"/>
          <w:sz w:val="18"/>
          <w:szCs w:val="18"/>
        </w:rPr>
        <w:fldChar w:fldCharType="begin"/>
      </w:r>
      <w:r w:rsidRPr="007F5DCA">
        <w:rPr>
          <w:rFonts w:ascii="Core Sans A 45" w:hAnsi="Core Sans A 45" w:cs="Arial"/>
          <w:sz w:val="18"/>
          <w:szCs w:val="18"/>
        </w:rPr>
        <w:instrText xml:space="preserve"> INCLUDEPICTURE "/var/folders/_s/kwyjcj7j3tl__jrpksrybnlh0000gn/T/com.microsoft.Word/WebArchiveCopyPasteTempFiles/x8g5oQySa4d1wAAAABJRU5ErkJggg==" \* MERGEFORMATINET </w:instrText>
      </w:r>
      <w:r w:rsidRPr="007F5DCA">
        <w:rPr>
          <w:rFonts w:ascii="Core Sans A 45" w:hAnsi="Core Sans A 45" w:cs="Arial"/>
          <w:sz w:val="18"/>
          <w:szCs w:val="18"/>
        </w:rPr>
        <w:fldChar w:fldCharType="separate"/>
      </w:r>
      <w:bookmarkStart w:id="3" w:name="_GoBack"/>
      <w:r w:rsidRPr="007F5DCA">
        <w:rPr>
          <w:rFonts w:ascii="Core Sans A 45" w:hAnsi="Core Sans A 45" w:cs="Arial"/>
          <w:noProof/>
          <w:sz w:val="18"/>
          <w:szCs w:val="18"/>
        </w:rPr>
        <w:drawing>
          <wp:inline distT="0" distB="0" distL="0" distR="0" wp14:anchorId="352139F8" wp14:editId="53F8B525">
            <wp:extent cx="5526405" cy="3529151"/>
            <wp:effectExtent l="0" t="0" r="0" b="0"/>
            <wp:docPr id="11" name="Picture 1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80" cy="35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Pr="007F5DCA">
        <w:rPr>
          <w:rFonts w:ascii="Core Sans A 45" w:hAnsi="Core Sans A 45" w:cs="Arial"/>
          <w:sz w:val="18"/>
          <w:szCs w:val="18"/>
        </w:rPr>
        <w:fldChar w:fldCharType="end"/>
      </w:r>
    </w:p>
    <w:p w14:paraId="3AB47234" w14:textId="77777777" w:rsidR="007F5DCA" w:rsidRPr="007F5DCA" w:rsidRDefault="007F5DCA" w:rsidP="007F5DCA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proofErr w:type="spellStart"/>
      <w:r w:rsidRPr="007F5DCA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Allikas</w:t>
      </w:r>
      <w:proofErr w:type="spellEnd"/>
      <w:r w:rsidRPr="007F5DCA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: Okupatsioonide ja vabaduse muuseum Vabamu</w:t>
      </w:r>
      <w:r w:rsidRPr="007F5DCA">
        <w:rPr>
          <w:rStyle w:val="eop"/>
          <w:rFonts w:ascii="Core Sans A 45" w:hAnsi="Core Sans A 45"/>
          <w:sz w:val="18"/>
          <w:szCs w:val="18"/>
        </w:rPr>
        <w:t> </w:t>
      </w:r>
    </w:p>
    <w:p w14:paraId="378E0D32" w14:textId="77777777" w:rsidR="00803B9F" w:rsidRDefault="00803B9F" w:rsidP="00803B9F"/>
    <w:p w14:paraId="5F9D004B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</w:p>
    <w:p w14:paraId="252121E0" w14:textId="77777777" w:rsidR="007F5DCA" w:rsidRPr="00C70964" w:rsidRDefault="00C70964" w:rsidP="00C70964">
      <w:pPr>
        <w:pStyle w:val="paragraph"/>
        <w:spacing w:before="0" w:beforeAutospacing="0" w:after="0" w:afterAutospacing="0"/>
        <w:ind w:firstLine="708"/>
        <w:textAlignment w:val="baseline"/>
        <w:rPr>
          <w:rFonts w:ascii="Core Sans A 45" w:hAnsi="Core Sans A 45" w:cs="Arial"/>
          <w:sz w:val="18"/>
          <w:szCs w:val="18"/>
        </w:rPr>
      </w:pP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3)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Selgitage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filmi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abil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mõiste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“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sula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”. </w:t>
      </w:r>
      <w:r w:rsidR="007F5DCA" w:rsidRPr="007F5DCA">
        <w:rPr>
          <w:rStyle w:val="eop"/>
          <w:rFonts w:ascii="Core Sans A 45" w:hAnsi="Core Sans A 45"/>
          <w:sz w:val="18"/>
          <w:szCs w:val="18"/>
        </w:rPr>
        <w:t> </w:t>
      </w:r>
    </w:p>
    <w:p w14:paraId="031D660C" w14:textId="6AAB083B" w:rsidR="00803B9F" w:rsidRDefault="005F6763" w:rsidP="00803B9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9E07B68" w14:textId="77777777" w:rsidR="00803B9F" w:rsidRDefault="00803B9F" w:rsidP="00803B9F"/>
    <w:p w14:paraId="53EAFC3B" w14:textId="56F30F7B" w:rsidR="007F5DCA" w:rsidRPr="005F6763" w:rsidRDefault="00C70964" w:rsidP="00803B9F">
      <w:pPr>
        <w:pStyle w:val="paragraph"/>
        <w:spacing w:before="0" w:beforeAutospacing="0" w:after="0" w:afterAutospacing="0"/>
        <w:ind w:left="708"/>
        <w:textAlignment w:val="baseline"/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</w:pPr>
      <w:r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4)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Kuivõrd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erines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stalinismi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 </w:t>
      </w:r>
      <w:proofErr w:type="spellStart"/>
      <w:proofErr w:type="gram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periood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  40</w:t>
      </w:r>
      <w:proofErr w:type="gram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ndatel ja 50ndatel </w:t>
      </w:r>
      <w:proofErr w:type="spellStart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>aastatel</w:t>
      </w:r>
      <w:proofErr w:type="spellEnd"/>
      <w:r w:rsidR="007F5DCA" w:rsidRPr="007F5DCA"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  <w:t xml:space="preserve">? </w:t>
      </w:r>
      <w:proofErr w:type="spellStart"/>
      <w:r w:rsidR="005F6763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Täitke</w:t>
      </w:r>
      <w:proofErr w:type="spellEnd"/>
      <w:r w:rsidR="005F6763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 xml:space="preserve"> </w:t>
      </w:r>
      <w:proofErr w:type="spellStart"/>
      <w:r w:rsidR="005F6763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tabel</w:t>
      </w:r>
      <w:proofErr w:type="spellEnd"/>
      <w:r w:rsidR="005F6763" w:rsidRPr="005F6763"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  <w:t>.</w:t>
      </w:r>
    </w:p>
    <w:p w14:paraId="36DF0BC0" w14:textId="25D29513" w:rsidR="005F6763" w:rsidRDefault="005F6763" w:rsidP="00803B9F">
      <w:pPr>
        <w:pStyle w:val="paragraph"/>
        <w:spacing w:before="0" w:beforeAutospacing="0" w:after="0" w:afterAutospacing="0"/>
        <w:ind w:left="708"/>
        <w:textAlignment w:val="baseline"/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</w:pPr>
    </w:p>
    <w:p w14:paraId="1AADC8F4" w14:textId="18030452" w:rsidR="005F6763" w:rsidRDefault="005F6763" w:rsidP="00803B9F">
      <w:pPr>
        <w:pStyle w:val="paragraph"/>
        <w:spacing w:before="0" w:beforeAutospacing="0" w:after="0" w:afterAutospacing="0"/>
        <w:ind w:left="708"/>
        <w:textAlignment w:val="baseline"/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</w:pPr>
    </w:p>
    <w:tbl>
      <w:tblPr>
        <w:tblStyle w:val="TableGrid"/>
        <w:tblW w:w="0" w:type="auto"/>
        <w:tblInd w:w="708" w:type="dxa"/>
        <w:tblLook w:val="04A0" w:firstRow="1" w:lastRow="0" w:firstColumn="1" w:lastColumn="0" w:noHBand="0" w:noVBand="1"/>
      </w:tblPr>
      <w:tblGrid>
        <w:gridCol w:w="2784"/>
        <w:gridCol w:w="2787"/>
        <w:gridCol w:w="2784"/>
      </w:tblGrid>
      <w:tr w:rsidR="005F6763" w14:paraId="480122C8" w14:textId="77777777" w:rsidTr="005F6763">
        <w:trPr>
          <w:trHeight w:val="404"/>
        </w:trPr>
        <w:tc>
          <w:tcPr>
            <w:tcW w:w="3021" w:type="dxa"/>
          </w:tcPr>
          <w:p w14:paraId="4FF9A2A9" w14:textId="6144DF26" w:rsidR="005F6763" w:rsidRPr="005F6763" w:rsidRDefault="005F6763" w:rsidP="005F6763">
            <w:pPr>
              <w:pStyle w:val="paragraph"/>
              <w:spacing w:after="0"/>
              <w:jc w:val="center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5F6763"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  <w:t>Erinevused</w:t>
            </w:r>
            <w:proofErr w:type="spellEnd"/>
            <w:r w:rsidRPr="005F6763"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  <w:t xml:space="preserve"> – 40ndad </w:t>
            </w:r>
            <w:proofErr w:type="spellStart"/>
            <w:r w:rsidRPr="005F6763"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  <w:t>aastad</w:t>
            </w:r>
            <w:proofErr w:type="spellEnd"/>
          </w:p>
          <w:p w14:paraId="54EFBB48" w14:textId="39B49F02" w:rsidR="005F6763" w:rsidRDefault="005F6763" w:rsidP="005F676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021" w:type="dxa"/>
          </w:tcPr>
          <w:p w14:paraId="0BF09D7D" w14:textId="48A69526" w:rsidR="005F6763" w:rsidRDefault="005F6763" w:rsidP="005F676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5F6763"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  <w:t>Sarnasused</w:t>
            </w:r>
            <w:proofErr w:type="spellEnd"/>
          </w:p>
        </w:tc>
        <w:tc>
          <w:tcPr>
            <w:tcW w:w="3021" w:type="dxa"/>
          </w:tcPr>
          <w:p w14:paraId="28D68034" w14:textId="02A56568" w:rsidR="005F6763" w:rsidRDefault="005F6763" w:rsidP="005F676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  <w:proofErr w:type="spellStart"/>
            <w:r w:rsidRPr="005F6763"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  <w:t>Erinevused</w:t>
            </w:r>
            <w:proofErr w:type="spellEnd"/>
            <w:r w:rsidRPr="005F6763"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  <w:t xml:space="preserve"> – 50ndad </w:t>
            </w:r>
            <w:proofErr w:type="spellStart"/>
            <w:r w:rsidRPr="005F6763"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  <w:t>aastad</w:t>
            </w:r>
            <w:proofErr w:type="spellEnd"/>
          </w:p>
        </w:tc>
      </w:tr>
      <w:tr w:rsidR="005F6763" w14:paraId="2F9788A5" w14:textId="77777777" w:rsidTr="005F6763">
        <w:tc>
          <w:tcPr>
            <w:tcW w:w="3021" w:type="dxa"/>
          </w:tcPr>
          <w:p w14:paraId="1E157266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1DB16136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2C2F2C0E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7E7A7E00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1CC6E1A4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4EB7589B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25C9ABB1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71A6F73C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7C346925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3DB6EC8E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  <w:p w14:paraId="6EA02EF7" w14:textId="01B2A6D5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021" w:type="dxa"/>
          </w:tcPr>
          <w:p w14:paraId="1236B18B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021" w:type="dxa"/>
          </w:tcPr>
          <w:p w14:paraId="5745E60E" w14:textId="77777777" w:rsidR="005F6763" w:rsidRDefault="005F6763" w:rsidP="00803B9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ore Sans A 45" w:eastAsiaTheme="majorEastAsia" w:hAnsi="Core Sans A 45"/>
                <w:b/>
                <w:bCs/>
                <w:sz w:val="18"/>
                <w:szCs w:val="18"/>
                <w:lang w:val="en-US"/>
              </w:rPr>
            </w:pPr>
          </w:p>
        </w:tc>
      </w:tr>
    </w:tbl>
    <w:p w14:paraId="46C982CC" w14:textId="77777777" w:rsidR="005F6763" w:rsidRDefault="005F6763" w:rsidP="00803B9F">
      <w:pPr>
        <w:pStyle w:val="paragraph"/>
        <w:spacing w:before="0" w:beforeAutospacing="0" w:after="0" w:afterAutospacing="0"/>
        <w:ind w:left="708"/>
        <w:textAlignment w:val="baseline"/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</w:pPr>
    </w:p>
    <w:p w14:paraId="78DB3DCB" w14:textId="77777777" w:rsidR="00803B9F" w:rsidRDefault="00803B9F" w:rsidP="00803B9F">
      <w:pPr>
        <w:pStyle w:val="paragraph"/>
        <w:spacing w:before="0" w:beforeAutospacing="0" w:after="0" w:afterAutospacing="0"/>
        <w:ind w:left="708"/>
        <w:textAlignment w:val="baseline"/>
        <w:rPr>
          <w:rStyle w:val="normaltextrun"/>
          <w:rFonts w:ascii="Core Sans A 45" w:eastAsiaTheme="majorEastAsia" w:hAnsi="Core Sans A 45"/>
          <w:b/>
          <w:bCs/>
          <w:sz w:val="18"/>
          <w:szCs w:val="18"/>
          <w:lang w:val="en-US"/>
        </w:rPr>
      </w:pPr>
    </w:p>
    <w:p w14:paraId="5A1F2F42" w14:textId="77777777" w:rsidR="00803B9F" w:rsidRPr="00803B9F" w:rsidRDefault="00803B9F" w:rsidP="00803B9F">
      <w:pPr>
        <w:pStyle w:val="paragraph"/>
        <w:spacing w:before="0" w:beforeAutospacing="0" w:after="0" w:afterAutospacing="0"/>
        <w:ind w:left="708"/>
        <w:textAlignment w:val="baseline"/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</w:pPr>
    </w:p>
    <w:p w14:paraId="2AFF3B5C" w14:textId="77777777" w:rsidR="00803B9F" w:rsidRDefault="00803B9F" w:rsidP="00803B9F">
      <w:pPr>
        <w:pStyle w:val="paragraph"/>
        <w:spacing w:before="0" w:beforeAutospacing="0" w:after="0" w:afterAutospacing="0"/>
        <w:textAlignment w:val="baseline"/>
        <w:rPr>
          <w:rFonts w:ascii="Core Sans A 45" w:hAnsi="Core Sans A 45" w:cs="Arial"/>
          <w:sz w:val="18"/>
          <w:szCs w:val="18"/>
        </w:rPr>
      </w:pPr>
      <w:r>
        <w:rPr>
          <w:rFonts w:ascii="Core Sans A 45" w:hAnsi="Core Sans A 45" w:cs="Arial"/>
          <w:sz w:val="18"/>
          <w:szCs w:val="18"/>
        </w:rPr>
        <w:tab/>
      </w:r>
    </w:p>
    <w:p w14:paraId="1C94FCAF" w14:textId="77777777" w:rsidR="00803B9F" w:rsidRPr="00803B9F" w:rsidRDefault="00803B9F" w:rsidP="00803B9F">
      <w:pPr>
        <w:pStyle w:val="paragraph"/>
        <w:spacing w:before="0" w:beforeAutospacing="0" w:after="0" w:afterAutospacing="0"/>
        <w:ind w:left="708"/>
        <w:textAlignment w:val="baseline"/>
        <w:rPr>
          <w:rStyle w:val="normaltextrun"/>
          <w:rFonts w:ascii="Core Sans A 45" w:eastAsiaTheme="majorEastAsia" w:hAnsi="Core Sans A 45"/>
          <w:sz w:val="18"/>
          <w:szCs w:val="18"/>
          <w:lang w:val="en-US"/>
        </w:rPr>
      </w:pPr>
    </w:p>
    <w:sectPr w:rsidR="00803B9F" w:rsidRPr="00803B9F" w:rsidSect="004F35EA">
      <w:headerReference w:type="default" r:id="rId11"/>
      <w:footerReference w:type="default" r:id="rId12"/>
      <w:headerReference w:type="first" r:id="rId13"/>
      <w:pgSz w:w="11906" w:h="16838"/>
      <w:pgMar w:top="1417" w:right="1416" w:bottom="1417" w:left="1417" w:header="3005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1EE20" w14:textId="77777777" w:rsidR="007338B8" w:rsidRDefault="007338B8" w:rsidP="00B3499D">
      <w:pPr>
        <w:spacing w:after="0" w:line="240" w:lineRule="auto"/>
      </w:pPr>
      <w:r>
        <w:separator/>
      </w:r>
    </w:p>
  </w:endnote>
  <w:endnote w:type="continuationSeparator" w:id="0">
    <w:p w14:paraId="653ABF78" w14:textId="77777777" w:rsidR="007338B8" w:rsidRDefault="007338B8" w:rsidP="00B34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 Sans A 45 Regular">
    <w:altName w:val="Calibri"/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Core Sans A 65 Bold">
    <w:altName w:val="Calibri"/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Core Sans A 45">
    <w:altName w:val="Calibri"/>
    <w:panose1 w:val="00000000000000000000"/>
    <w:charset w:val="4D"/>
    <w:family w:val="swiss"/>
    <w:notTrueType/>
    <w:pitch w:val="variable"/>
    <w:sig w:usb0="A000026F" w:usb1="500078F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ADD2D" w14:textId="77777777" w:rsidR="00280090" w:rsidRPr="00D626ED" w:rsidRDefault="00AE5771" w:rsidP="00D626ED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435E34A" wp14:editId="625D58BC">
          <wp:simplePos x="0" y="0"/>
          <wp:positionH relativeFrom="column">
            <wp:posOffset>-635</wp:posOffset>
          </wp:positionH>
          <wp:positionV relativeFrom="paragraph">
            <wp:posOffset>235585</wp:posOffset>
          </wp:positionV>
          <wp:extent cx="2746248" cy="91440"/>
          <wp:effectExtent l="0" t="0" r="0" b="3810"/>
          <wp:wrapThrough wrapText="bothSides">
            <wp:wrapPolygon edited="0">
              <wp:start x="0" y="0"/>
              <wp:lineTo x="0" y="18000"/>
              <wp:lineTo x="21430" y="18000"/>
              <wp:lineTo x="21430" y="0"/>
              <wp:lineTo x="0" y="0"/>
            </wp:wrapPolygon>
          </wp:wrapThrough>
          <wp:docPr id="5" name="Pil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4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6248" cy="9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8AB81" w14:textId="77777777" w:rsidR="007338B8" w:rsidRDefault="007338B8" w:rsidP="00B3499D">
      <w:pPr>
        <w:spacing w:after="0" w:line="240" w:lineRule="auto"/>
      </w:pPr>
      <w:r>
        <w:separator/>
      </w:r>
    </w:p>
  </w:footnote>
  <w:footnote w:type="continuationSeparator" w:id="0">
    <w:p w14:paraId="0AE9B9AA" w14:textId="77777777" w:rsidR="007338B8" w:rsidRDefault="007338B8" w:rsidP="00B34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6953" w14:textId="77777777" w:rsidR="00280090" w:rsidRDefault="005E7BA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6E9F06" wp14:editId="29D77D53">
          <wp:simplePos x="0" y="0"/>
          <wp:positionH relativeFrom="column">
            <wp:posOffset>136525</wp:posOffset>
          </wp:positionH>
          <wp:positionV relativeFrom="page">
            <wp:posOffset>3175</wp:posOffset>
          </wp:positionV>
          <wp:extent cx="1913255" cy="1323975"/>
          <wp:effectExtent l="0" t="0" r="0" b="9525"/>
          <wp:wrapTopAndBottom/>
          <wp:docPr id="1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irjablank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3255" cy="132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184A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AEFB251" wp14:editId="6898AD1B">
              <wp:simplePos x="0" y="0"/>
              <wp:positionH relativeFrom="column">
                <wp:posOffset>3451225</wp:posOffset>
              </wp:positionH>
              <wp:positionV relativeFrom="paragraph">
                <wp:posOffset>-1125855</wp:posOffset>
              </wp:positionV>
              <wp:extent cx="2360930" cy="1404620"/>
              <wp:effectExtent l="0" t="0" r="19685" b="26670"/>
              <wp:wrapSquare wrapText="bothSides"/>
              <wp:docPr id="217" name="Tekstiväli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DA91FC" w14:textId="77777777" w:rsidR="00280090" w:rsidRPr="00ED4B9E" w:rsidRDefault="00280090" w:rsidP="00ED4B9E">
                          <w:pPr>
                            <w:spacing w:after="0" w:line="220" w:lineRule="exact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iväli 2" o:spid="_x0000_s1026" type="#_x0000_t202" style="position:absolute;left:0;text-align:left;margin-left:271.75pt;margin-top:-88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" filled="f" strokecolor="white [3212]">
              <v:textbox style="mso-fit-shape-to-text:t">
                <w:txbxContent>
                  <w:p w:rsidR="00280090" w:rsidRPr="00ED4B9E" w:rsidRDefault="00280090" w:rsidP="00ED4B9E">
                    <w:pPr>
                      <w:spacing w:after="0" w:line="220" w:lineRule="exact"/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5B089" w14:textId="77777777" w:rsidR="00280090" w:rsidRDefault="00636275" w:rsidP="00AE5771">
    <w:pPr>
      <w:pStyle w:val="Header"/>
      <w:tabs>
        <w:tab w:val="left" w:pos="8505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2220FBF" wp14:editId="5FC2D7FE">
          <wp:simplePos x="0" y="0"/>
          <wp:positionH relativeFrom="column">
            <wp:posOffset>-930275</wp:posOffset>
          </wp:positionH>
          <wp:positionV relativeFrom="paragraph">
            <wp:posOffset>399415</wp:posOffset>
          </wp:positionV>
          <wp:extent cx="7595235" cy="8405495"/>
          <wp:effectExtent l="0" t="0" r="5715" b="0"/>
          <wp:wrapNone/>
          <wp:docPr id="7" name="Pil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5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840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7BA2">
      <w:rPr>
        <w:noProof/>
      </w:rPr>
      <w:drawing>
        <wp:anchor distT="0" distB="0" distL="114300" distR="114300" simplePos="0" relativeHeight="251663360" behindDoc="1" locked="0" layoutInCell="1" allowOverlap="1" wp14:anchorId="50E521A9" wp14:editId="014929F0">
          <wp:simplePos x="0" y="0"/>
          <wp:positionH relativeFrom="column">
            <wp:posOffset>1455420</wp:posOffset>
          </wp:positionH>
          <wp:positionV relativeFrom="paragraph">
            <wp:posOffset>-1565275</wp:posOffset>
          </wp:positionV>
          <wp:extent cx="4389755" cy="558165"/>
          <wp:effectExtent l="0" t="0" r="0" b="0"/>
          <wp:wrapNone/>
          <wp:docPr id="6" name="Pil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6-0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755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2952BDC"/>
    <w:multiLevelType w:val="hybridMultilevel"/>
    <w:tmpl w:val="4BBA7600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0FEF"/>
    <w:multiLevelType w:val="hybridMultilevel"/>
    <w:tmpl w:val="CA2A4D5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A5A7F"/>
    <w:multiLevelType w:val="multilevel"/>
    <w:tmpl w:val="2B163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B5A89"/>
    <w:multiLevelType w:val="multilevel"/>
    <w:tmpl w:val="E5301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E20370"/>
    <w:multiLevelType w:val="hybridMultilevel"/>
    <w:tmpl w:val="26226E3A"/>
    <w:lvl w:ilvl="0" w:tplc="C5BEBF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714302"/>
    <w:multiLevelType w:val="multilevel"/>
    <w:tmpl w:val="C55031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D81FC6"/>
    <w:multiLevelType w:val="multilevel"/>
    <w:tmpl w:val="65E8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9649AA"/>
    <w:multiLevelType w:val="multilevel"/>
    <w:tmpl w:val="9F3C55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161D3C"/>
    <w:multiLevelType w:val="hybridMultilevel"/>
    <w:tmpl w:val="CB1A21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3A7A58"/>
    <w:multiLevelType w:val="multilevel"/>
    <w:tmpl w:val="AA448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3F645F"/>
    <w:multiLevelType w:val="multilevel"/>
    <w:tmpl w:val="C28891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AB31AF"/>
    <w:multiLevelType w:val="multilevel"/>
    <w:tmpl w:val="6A78E2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24473B"/>
    <w:multiLevelType w:val="hybridMultilevel"/>
    <w:tmpl w:val="37EA71B8"/>
    <w:lvl w:ilvl="0" w:tplc="5CC68288">
      <w:start w:val="1"/>
      <w:numFmt w:val="decimal"/>
      <w:lvlText w:val="%1)"/>
      <w:lvlJc w:val="left"/>
      <w:pPr>
        <w:ind w:left="1068" w:hanging="360"/>
      </w:pPr>
      <w:rPr>
        <w:rFonts w:eastAsiaTheme="majorEastAsi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8C7756B"/>
    <w:multiLevelType w:val="multilevel"/>
    <w:tmpl w:val="CDCC93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6A045B"/>
    <w:multiLevelType w:val="multilevel"/>
    <w:tmpl w:val="9AA077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511DDC"/>
    <w:multiLevelType w:val="multilevel"/>
    <w:tmpl w:val="6E9015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FA7AB6"/>
    <w:multiLevelType w:val="multilevel"/>
    <w:tmpl w:val="E18445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470221"/>
    <w:multiLevelType w:val="multilevel"/>
    <w:tmpl w:val="9F1A2A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5E251A"/>
    <w:multiLevelType w:val="multilevel"/>
    <w:tmpl w:val="36444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05692C"/>
    <w:multiLevelType w:val="multilevel"/>
    <w:tmpl w:val="2BDAA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7D3F12"/>
    <w:multiLevelType w:val="multilevel"/>
    <w:tmpl w:val="96221A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8A4C65"/>
    <w:multiLevelType w:val="hybridMultilevel"/>
    <w:tmpl w:val="1ED42DBC"/>
    <w:lvl w:ilvl="0" w:tplc="4A923A3A">
      <w:start w:val="1"/>
      <w:numFmt w:val="decimal"/>
      <w:lvlText w:val="%1."/>
      <w:lvlJc w:val="left"/>
      <w:pPr>
        <w:ind w:left="1068" w:hanging="360"/>
      </w:pPr>
      <w:rPr>
        <w:rFonts w:eastAsiaTheme="majorEastAsi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C5F3928"/>
    <w:multiLevelType w:val="multilevel"/>
    <w:tmpl w:val="CA8A9B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EC0EE3"/>
    <w:multiLevelType w:val="hybridMultilevel"/>
    <w:tmpl w:val="0846DB8E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7F13D2"/>
    <w:multiLevelType w:val="hybridMultilevel"/>
    <w:tmpl w:val="76760392"/>
    <w:lvl w:ilvl="0" w:tplc="0512DC34">
      <w:start w:val="4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C2346A"/>
    <w:multiLevelType w:val="hybridMultilevel"/>
    <w:tmpl w:val="1D7A34CC"/>
    <w:lvl w:ilvl="0" w:tplc="B42A61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 w15:restartNumberingAfterBreak="0">
    <w:nsid w:val="799D55F9"/>
    <w:multiLevelType w:val="multilevel"/>
    <w:tmpl w:val="F1B421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24"/>
  </w:num>
  <w:num w:numId="6">
    <w:abstractNumId w:val="7"/>
  </w:num>
  <w:num w:numId="7">
    <w:abstractNumId w:val="3"/>
  </w:num>
  <w:num w:numId="8">
    <w:abstractNumId w:val="12"/>
  </w:num>
  <w:num w:numId="9">
    <w:abstractNumId w:val="18"/>
  </w:num>
  <w:num w:numId="10">
    <w:abstractNumId w:val="19"/>
  </w:num>
  <w:num w:numId="11">
    <w:abstractNumId w:val="23"/>
  </w:num>
  <w:num w:numId="12">
    <w:abstractNumId w:val="6"/>
  </w:num>
  <w:num w:numId="13">
    <w:abstractNumId w:val="21"/>
  </w:num>
  <w:num w:numId="14">
    <w:abstractNumId w:val="4"/>
  </w:num>
  <w:num w:numId="15">
    <w:abstractNumId w:val="14"/>
  </w:num>
  <w:num w:numId="16">
    <w:abstractNumId w:val="17"/>
  </w:num>
  <w:num w:numId="17">
    <w:abstractNumId w:val="10"/>
  </w:num>
  <w:num w:numId="18">
    <w:abstractNumId w:val="27"/>
  </w:num>
  <w:num w:numId="19">
    <w:abstractNumId w:val="8"/>
  </w:num>
  <w:num w:numId="20">
    <w:abstractNumId w:val="20"/>
  </w:num>
  <w:num w:numId="21">
    <w:abstractNumId w:val="11"/>
  </w:num>
  <w:num w:numId="22">
    <w:abstractNumId w:val="15"/>
  </w:num>
  <w:num w:numId="23">
    <w:abstractNumId w:val="16"/>
  </w:num>
  <w:num w:numId="24">
    <w:abstractNumId w:val="25"/>
  </w:num>
  <w:num w:numId="25">
    <w:abstractNumId w:val="26"/>
  </w:num>
  <w:num w:numId="26">
    <w:abstractNumId w:val="9"/>
  </w:num>
  <w:num w:numId="27">
    <w:abstractNumId w:val="2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58F"/>
    <w:rsid w:val="000C4FDD"/>
    <w:rsid w:val="00104923"/>
    <w:rsid w:val="00152942"/>
    <w:rsid w:val="00187366"/>
    <w:rsid w:val="001C3639"/>
    <w:rsid w:val="002049AE"/>
    <w:rsid w:val="00224F46"/>
    <w:rsid w:val="0023643F"/>
    <w:rsid w:val="00262137"/>
    <w:rsid w:val="00280090"/>
    <w:rsid w:val="003D6D79"/>
    <w:rsid w:val="003E158F"/>
    <w:rsid w:val="003F5CF6"/>
    <w:rsid w:val="00481428"/>
    <w:rsid w:val="004F35EA"/>
    <w:rsid w:val="005764A2"/>
    <w:rsid w:val="00591FBB"/>
    <w:rsid w:val="005B68FF"/>
    <w:rsid w:val="005E7BA2"/>
    <w:rsid w:val="005F6763"/>
    <w:rsid w:val="00621F71"/>
    <w:rsid w:val="00636275"/>
    <w:rsid w:val="0069332E"/>
    <w:rsid w:val="007338B8"/>
    <w:rsid w:val="00786BD2"/>
    <w:rsid w:val="007F5DCA"/>
    <w:rsid w:val="00803B9F"/>
    <w:rsid w:val="00825053"/>
    <w:rsid w:val="00882395"/>
    <w:rsid w:val="009242CE"/>
    <w:rsid w:val="00AE5771"/>
    <w:rsid w:val="00B3499D"/>
    <w:rsid w:val="00B66C67"/>
    <w:rsid w:val="00C70964"/>
    <w:rsid w:val="00C856C5"/>
    <w:rsid w:val="00D21376"/>
    <w:rsid w:val="00D626ED"/>
    <w:rsid w:val="00D7184A"/>
    <w:rsid w:val="00D9084B"/>
    <w:rsid w:val="00DE47A0"/>
    <w:rsid w:val="00E00318"/>
    <w:rsid w:val="00E21497"/>
    <w:rsid w:val="00ED4B9E"/>
    <w:rsid w:val="00F0080D"/>
    <w:rsid w:val="00F549B7"/>
    <w:rsid w:val="00FA1A45"/>
    <w:rsid w:val="00FA5335"/>
    <w:rsid w:val="00FC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D2FFA"/>
  <w15:chartTrackingRefBased/>
  <w15:docId w15:val="{EF99867B-3187-8041-AD4A-EF8316113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99D"/>
    <w:pPr>
      <w:spacing w:after="120" w:line="260" w:lineRule="exact"/>
      <w:jc w:val="both"/>
    </w:pPr>
    <w:rPr>
      <w:rFonts w:ascii="Core Sans A 45 Regular" w:hAnsi="Core Sans A 45 Regular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499D"/>
    <w:pPr>
      <w:keepNext/>
      <w:keepLines/>
      <w:spacing w:before="360" w:line="320" w:lineRule="exact"/>
      <w:jc w:val="left"/>
      <w:outlineLvl w:val="0"/>
    </w:pPr>
    <w:rPr>
      <w:rFonts w:ascii="Core Sans A 65 Bold" w:eastAsiaTheme="majorEastAsia" w:hAnsi="Core Sans A 65 Bold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499D"/>
    <w:pPr>
      <w:keepNext/>
      <w:keepLines/>
      <w:spacing w:before="240"/>
      <w:jc w:val="left"/>
      <w:outlineLvl w:val="1"/>
    </w:pPr>
    <w:rPr>
      <w:rFonts w:ascii="Core Sans A 65 Bold" w:eastAsiaTheme="majorEastAsia" w:hAnsi="Core Sans A 65 Bold" w:cstheme="majorBidi"/>
      <w:color w:val="000000" w:themeColor="tex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99D"/>
    <w:pPr>
      <w:keepNext/>
      <w:keepLines/>
      <w:spacing w:before="120" w:after="40"/>
      <w:jc w:val="left"/>
      <w:outlineLvl w:val="2"/>
    </w:pPr>
    <w:rPr>
      <w:rFonts w:ascii="Core Sans A 65 Bold" w:eastAsiaTheme="majorEastAsia" w:hAnsi="Core Sans A 65 Bold" w:cstheme="majorBidi"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25053"/>
    <w:pPr>
      <w:spacing w:after="360" w:line="500" w:lineRule="exact"/>
      <w:contextualSpacing/>
      <w:jc w:val="left"/>
    </w:pPr>
    <w:rPr>
      <w:rFonts w:ascii="Core Sans A 65 Bold" w:eastAsiaTheme="majorEastAsia" w:hAnsi="Core Sans A 65 Bold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053"/>
    <w:rPr>
      <w:rFonts w:ascii="Core Sans A 65 Bold" w:eastAsiaTheme="majorEastAsia" w:hAnsi="Core Sans A 65 Bold" w:cstheme="majorBidi"/>
      <w:spacing w:val="-10"/>
      <w:kern w:val="28"/>
      <w:sz w:val="4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3499D"/>
    <w:rPr>
      <w:rFonts w:ascii="Core Sans A 65 Bold" w:eastAsiaTheme="majorEastAsia" w:hAnsi="Core Sans A 65 Bold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3499D"/>
    <w:rPr>
      <w:rFonts w:ascii="Core Sans A 65 Bold" w:eastAsiaTheme="majorEastAsia" w:hAnsi="Core Sans A 65 Bold" w:cstheme="majorBidi"/>
      <w:color w:val="000000" w:themeColor="text1"/>
      <w:szCs w:val="26"/>
    </w:rPr>
  </w:style>
  <w:style w:type="character" w:styleId="Emphasis">
    <w:name w:val="Emphasis"/>
    <w:basedOn w:val="DefaultParagraphFont"/>
    <w:uiPriority w:val="20"/>
    <w:qFormat/>
    <w:rsid w:val="00825053"/>
    <w:rPr>
      <w:i/>
      <w:iCs/>
    </w:rPr>
  </w:style>
  <w:style w:type="character" w:styleId="Strong">
    <w:name w:val="Strong"/>
    <w:basedOn w:val="DefaultParagraphFont"/>
    <w:uiPriority w:val="22"/>
    <w:qFormat/>
    <w:rsid w:val="0082505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2505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5053"/>
    <w:rPr>
      <w:rFonts w:ascii="Core Sans A 45 Regular" w:hAnsi="Core Sans A 45 Regular"/>
      <w:i/>
      <w:iCs/>
      <w:color w:val="404040" w:themeColor="text1" w:themeTint="BF"/>
      <w:sz w:val="18"/>
    </w:rPr>
  </w:style>
  <w:style w:type="paragraph" w:styleId="ListParagraph">
    <w:name w:val="List Paragraph"/>
    <w:basedOn w:val="Normal"/>
    <w:uiPriority w:val="34"/>
    <w:rsid w:val="0082505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3499D"/>
    <w:rPr>
      <w:rFonts w:ascii="Core Sans A 65 Bold" w:eastAsiaTheme="majorEastAsia" w:hAnsi="Core Sans A 65 Bold" w:cstheme="majorBidi"/>
      <w:color w:val="000000" w:themeColor="text1"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B34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99D"/>
    <w:rPr>
      <w:rFonts w:ascii="Core Sans A 45 Regular" w:hAnsi="Core Sans A 45 Regular"/>
      <w:sz w:val="18"/>
    </w:rPr>
  </w:style>
  <w:style w:type="paragraph" w:styleId="Footer">
    <w:name w:val="footer"/>
    <w:basedOn w:val="Normal"/>
    <w:link w:val="FooterChar"/>
    <w:uiPriority w:val="99"/>
    <w:unhideWhenUsed/>
    <w:rsid w:val="00B349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99D"/>
    <w:rPr>
      <w:rFonts w:ascii="Core Sans A 45 Regular" w:hAnsi="Core Sans A 45 Regular"/>
      <w:sz w:val="18"/>
    </w:rPr>
  </w:style>
  <w:style w:type="paragraph" w:styleId="NormalWeb">
    <w:name w:val="Normal (Web)"/>
    <w:basedOn w:val="Normal"/>
    <w:uiPriority w:val="99"/>
    <w:semiHidden/>
    <w:unhideWhenUsed/>
    <w:rsid w:val="00ED4B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Hyperlink">
    <w:name w:val="Hyperlink"/>
    <w:basedOn w:val="DefaultParagraphFont"/>
    <w:unhideWhenUsed/>
    <w:rsid w:val="00ED4B9E"/>
    <w:rPr>
      <w:color w:val="0000FF"/>
      <w:u w:val="single"/>
    </w:rPr>
  </w:style>
  <w:style w:type="paragraph" w:customStyle="1" w:styleId="pealkiriesileht">
    <w:name w:val="pealkiri_esileht"/>
    <w:basedOn w:val="Title"/>
    <w:link w:val="pealkiriesilehtMrk"/>
    <w:qFormat/>
    <w:rsid w:val="003F5CF6"/>
    <w:pPr>
      <w:spacing w:line="760" w:lineRule="exact"/>
      <w:jc w:val="right"/>
    </w:pPr>
    <w:rPr>
      <w:sz w:val="72"/>
    </w:rPr>
  </w:style>
  <w:style w:type="paragraph" w:customStyle="1" w:styleId="esilehtalampealkiri">
    <w:name w:val="esileht_alampealkiri"/>
    <w:basedOn w:val="Heading1"/>
    <w:link w:val="esilehtalampealkiriMrk"/>
    <w:qFormat/>
    <w:rsid w:val="003F5CF6"/>
    <w:pPr>
      <w:spacing w:before="0" w:after="0" w:line="360" w:lineRule="exact"/>
      <w:jc w:val="right"/>
    </w:pPr>
    <w:rPr>
      <w:rFonts w:ascii="Core Sans A 45 Regular" w:hAnsi="Core Sans A 45 Regular"/>
      <w:sz w:val="32"/>
    </w:rPr>
  </w:style>
  <w:style w:type="character" w:customStyle="1" w:styleId="pealkiriesilehtMrk">
    <w:name w:val="pealkiri_esileht Märk"/>
    <w:basedOn w:val="TitleChar"/>
    <w:link w:val="pealkiriesileht"/>
    <w:rsid w:val="003F5CF6"/>
    <w:rPr>
      <w:rFonts w:ascii="Core Sans A 65 Bold" w:eastAsiaTheme="majorEastAsia" w:hAnsi="Core Sans A 65 Bold" w:cstheme="majorBidi"/>
      <w:spacing w:val="-10"/>
      <w:kern w:val="28"/>
      <w:sz w:val="72"/>
      <w:szCs w:val="56"/>
    </w:rPr>
  </w:style>
  <w:style w:type="character" w:customStyle="1" w:styleId="esilehtalampealkiriMrk">
    <w:name w:val="esileht_alampealkiri Märk"/>
    <w:basedOn w:val="Heading1Char"/>
    <w:link w:val="esilehtalampealkiri"/>
    <w:rsid w:val="003F5CF6"/>
    <w:rPr>
      <w:rFonts w:ascii="Core Sans A 45 Regular" w:eastAsiaTheme="majorEastAsia" w:hAnsi="Core Sans A 45 Regular" w:cstheme="majorBidi"/>
      <w:color w:val="000000" w:themeColor="text1"/>
      <w:sz w:val="32"/>
      <w:szCs w:val="32"/>
    </w:rPr>
  </w:style>
  <w:style w:type="paragraph" w:customStyle="1" w:styleId="paragraph">
    <w:name w:val="paragraph"/>
    <w:basedOn w:val="Normal"/>
    <w:rsid w:val="007F5D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F5DCA"/>
  </w:style>
  <w:style w:type="character" w:customStyle="1" w:styleId="eop">
    <w:name w:val="eop"/>
    <w:basedOn w:val="DefaultParagraphFont"/>
    <w:rsid w:val="007F5DCA"/>
  </w:style>
  <w:style w:type="character" w:customStyle="1" w:styleId="apple-converted-space">
    <w:name w:val="apple-converted-space"/>
    <w:basedOn w:val="DefaultParagraphFont"/>
    <w:rsid w:val="007F5DCA"/>
  </w:style>
  <w:style w:type="paragraph" w:styleId="BalloonText">
    <w:name w:val="Balloon Text"/>
    <w:basedOn w:val="Normal"/>
    <w:link w:val="BalloonTextChar"/>
    <w:uiPriority w:val="99"/>
    <w:semiHidden/>
    <w:unhideWhenUsed/>
    <w:rsid w:val="00621F71"/>
    <w:pPr>
      <w:spacing w:after="0"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F71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5F6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7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1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1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1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5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2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5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2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4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1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5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4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0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e\Downloads\vabamu_kirja_sisuleht_est.dotx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25ADDDCD50C8439B2C3D94F72D37F4" ma:contentTypeVersion="2" ma:contentTypeDescription="Create a new document." ma:contentTypeScope="" ma:versionID="61956c1d3137a87c05f7945f339f74eb">
  <xsd:schema xmlns:xsd="http://www.w3.org/2001/XMLSchema" xmlns:xs="http://www.w3.org/2001/XMLSchema" xmlns:p="http://schemas.microsoft.com/office/2006/metadata/properties" xmlns:ns2="8e1d2ef8-9c81-4fde-a13d-d96e9bba0319" targetNamespace="http://schemas.microsoft.com/office/2006/metadata/properties" ma:root="true" ma:fieldsID="6d6da18132bf4fad9834d797c38b7185" ns2:_="">
    <xsd:import namespace="8e1d2ef8-9c81-4fde-a13d-d96e9bba03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d2ef8-9c81-4fde-a13d-d96e9bba0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53B3FF-66D0-406B-9465-A4991302A9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1d2ef8-9c81-4fde-a13d-d96e9bba0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D0E335-3441-4A27-A6A2-A69844B07D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39D97A-0C30-45BD-9D3C-9BE62E184D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vabamu_kirja_sisuleht_est.dotx</Template>
  <TotalTime>16</TotalTime>
  <Pages>1</Pages>
  <Words>980</Words>
  <Characters>5591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Aive Peil</cp:lastModifiedBy>
  <cp:revision>5</cp:revision>
  <dcterms:created xsi:type="dcterms:W3CDTF">2020-03-30T10:40:00Z</dcterms:created>
  <dcterms:modified xsi:type="dcterms:W3CDTF">2020-03-30T14:30:00Z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0x0101005525ADDDCD50C8439B2C3D94F72D37F4</vt:lpwstr>
  </property>
</Properties>
</file>